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D73C" w14:textId="4CF1C516" w:rsidR="009D1306" w:rsidRPr="0062633B" w:rsidRDefault="00A35FC0" w:rsidP="00490AA3">
      <w:pPr>
        <w:pStyle w:val="Title"/>
        <w:spacing w:before="0" w:after="600"/>
        <w:jc w:val="left"/>
        <w:rPr>
          <w:rFonts w:ascii="Garamond" w:hAnsi="Garamond"/>
        </w:rPr>
      </w:pPr>
      <w:r w:rsidRPr="0062633B">
        <w:rPr>
          <w:rFonts w:ascii="Garamond" w:hAnsi="Garamond"/>
          <w:b w:val="0"/>
          <w:bCs/>
          <w:noProof/>
          <w:sz w:val="32"/>
          <w:szCs w:val="32"/>
        </w:rPr>
        <w:drawing>
          <wp:anchor distT="0" distB="0" distL="114300" distR="114300" simplePos="0" relativeHeight="251658245" behindDoc="0" locked="0" layoutInCell="1" allowOverlap="1" wp14:anchorId="6EBFA272" wp14:editId="13367C1F">
            <wp:simplePos x="0" y="0"/>
            <wp:positionH relativeFrom="margin">
              <wp:posOffset>4443095</wp:posOffset>
            </wp:positionH>
            <wp:positionV relativeFrom="paragraph">
              <wp:posOffset>-439420</wp:posOffset>
            </wp:positionV>
            <wp:extent cx="645160" cy="374015"/>
            <wp:effectExtent l="0" t="0" r="2540" b="0"/>
            <wp:wrapNone/>
            <wp:docPr id="2" name="Picture 2" descr="Logo, 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33B">
        <w:rPr>
          <w:rFonts w:ascii="Garamond" w:hAnsi="Garamond"/>
          <w:noProof/>
          <w:sz w:val="48"/>
          <w:szCs w:val="48"/>
        </w:rPr>
        <w:drawing>
          <wp:anchor distT="0" distB="0" distL="114300" distR="114300" simplePos="0" relativeHeight="251658246" behindDoc="0" locked="0" layoutInCell="1" allowOverlap="1" wp14:anchorId="367A5204" wp14:editId="4095CD97">
            <wp:simplePos x="0" y="0"/>
            <wp:positionH relativeFrom="margin">
              <wp:posOffset>5220335</wp:posOffset>
            </wp:positionH>
            <wp:positionV relativeFrom="paragraph">
              <wp:posOffset>-463419</wp:posOffset>
            </wp:positionV>
            <wp:extent cx="721995" cy="427990"/>
            <wp:effectExtent l="0" t="0" r="1905" b="3810"/>
            <wp:wrapNone/>
            <wp:docPr id="9" name="Picture 9" descr="JNT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NTO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AA3" w:rsidRPr="0062633B">
        <w:rPr>
          <w:rFonts w:ascii="Garamond" w:hAnsi="Garamond"/>
        </w:rPr>
        <w:t>Spotlight on Local</w:t>
      </w:r>
      <w:r w:rsidR="009D1306" w:rsidRPr="0062633B">
        <w:rPr>
          <w:rFonts w:ascii="Garamond" w:hAnsi="Garamond"/>
        </w:rPr>
        <w:t xml:space="preserve"> Japan</w:t>
      </w:r>
      <w:r w:rsidR="00613DA2" w:rsidRPr="0062633B">
        <w:rPr>
          <w:rFonts w:ascii="Garamond" w:hAnsi="Garamond"/>
        </w:rPr>
        <w:t xml:space="preserve"> Programme</w:t>
      </w:r>
      <w:r w:rsidR="009D1306" w:rsidRPr="0062633B">
        <w:rPr>
          <w:rFonts w:ascii="Garamond" w:hAnsi="Garamond"/>
        </w:rPr>
        <w:t xml:space="preserve"> </w:t>
      </w:r>
    </w:p>
    <w:p w14:paraId="64D3F901" w14:textId="77777777" w:rsidR="009D1306" w:rsidRPr="0062633B" w:rsidRDefault="009D1306" w:rsidP="00A06304">
      <w:pPr>
        <w:spacing w:after="480"/>
        <w:rPr>
          <w:rFonts w:ascii="Garamond" w:hAnsi="Garamond"/>
          <w:sz w:val="20"/>
          <w:szCs w:val="20"/>
        </w:rPr>
      </w:pPr>
      <w:r w:rsidRPr="0062633B">
        <w:rPr>
          <w:rFonts w:ascii="Garamond" w:hAnsi="Garamond"/>
          <w:sz w:val="32"/>
          <w:szCs w:val="32"/>
        </w:rPr>
        <w:t>APPLICATION FORM</w:t>
      </w:r>
    </w:p>
    <w:p w14:paraId="71434D86" w14:textId="33F9CF05" w:rsidR="00361EDA" w:rsidRPr="0062633B" w:rsidRDefault="00361EDA" w:rsidP="009D1306">
      <w:pPr>
        <w:spacing w:before="480" w:after="0"/>
        <w:rPr>
          <w:rFonts w:ascii="Garamond" w:hAnsi="Garamond"/>
        </w:rPr>
      </w:pPr>
      <w:r w:rsidRPr="0062633B">
        <w:rPr>
          <w:rFonts w:ascii="Segoe UI Symbol" w:hAnsi="Segoe UI Symbol" w:cs="Segoe UI Symbol"/>
        </w:rPr>
        <w:t>☐</w:t>
      </w:r>
      <w:r w:rsidRPr="0062633B">
        <w:rPr>
          <w:rFonts w:ascii="Garamond" w:hAnsi="Garamond"/>
        </w:rPr>
        <w:t xml:space="preserve"> I confirm I have read and </w:t>
      </w:r>
      <w:r w:rsidR="006B6B17" w:rsidRPr="0062633B">
        <w:rPr>
          <w:rFonts w:ascii="Garamond" w:hAnsi="Garamond"/>
        </w:rPr>
        <w:t xml:space="preserve">accept </w:t>
      </w:r>
      <w:r w:rsidRPr="0062633B">
        <w:rPr>
          <w:rFonts w:ascii="Garamond" w:hAnsi="Garamond"/>
        </w:rPr>
        <w:t>the Japan House London Privacy Policy</w:t>
      </w:r>
      <w:r w:rsidR="0008063E" w:rsidRPr="0062633B">
        <w:rPr>
          <w:rFonts w:ascii="Garamond" w:hAnsi="Garamond"/>
        </w:rPr>
        <w:t>.</w:t>
      </w:r>
    </w:p>
    <w:p w14:paraId="3E01FAB3" w14:textId="022580BF" w:rsidR="00361EDA" w:rsidRPr="0062633B" w:rsidRDefault="00361EDA" w:rsidP="005865C1">
      <w:pPr>
        <w:ind w:firstLine="284"/>
        <w:rPr>
          <w:rFonts w:ascii="Garamond" w:hAnsi="Garamond"/>
          <w:b/>
          <w:bCs/>
        </w:rPr>
      </w:pPr>
      <w:r w:rsidRPr="0062633B">
        <w:rPr>
          <w:rFonts w:ascii="Garamond" w:hAnsi="Garamond"/>
          <w:b/>
          <w:bCs/>
        </w:rPr>
        <w:t>(</w:t>
      </w:r>
      <w:hyperlink r:id="rId13" w:history="1">
        <w:r w:rsidRPr="0062633B">
          <w:rPr>
            <w:rStyle w:val="Hyperlink"/>
            <w:rFonts w:ascii="Garamond" w:hAnsi="Garamond"/>
            <w:b/>
            <w:bCs/>
          </w:rPr>
          <w:t>www.japanhouselondon.uk/company/privacy-policy/</w:t>
        </w:r>
      </w:hyperlink>
      <w:r w:rsidRPr="0062633B">
        <w:rPr>
          <w:rFonts w:ascii="Garamond" w:hAnsi="Garamond"/>
        </w:rPr>
        <w:t>)</w:t>
      </w:r>
    </w:p>
    <w:p w14:paraId="6CFB89F4" w14:textId="5D7B0FC4" w:rsidR="00361EDA" w:rsidRPr="0062633B" w:rsidRDefault="00361EDA" w:rsidP="005865C1">
      <w:pPr>
        <w:spacing w:after="0"/>
        <w:rPr>
          <w:rFonts w:ascii="Garamond" w:hAnsi="Garamond"/>
        </w:rPr>
      </w:pPr>
      <w:r w:rsidRPr="0062633B">
        <w:rPr>
          <w:rFonts w:ascii="Segoe UI Symbol" w:hAnsi="Segoe UI Symbol" w:cs="Segoe UI Symbol"/>
        </w:rPr>
        <w:t>☐</w:t>
      </w:r>
      <w:r w:rsidRPr="0062633B">
        <w:rPr>
          <w:rFonts w:ascii="Garamond" w:hAnsi="Garamond"/>
        </w:rPr>
        <w:t xml:space="preserve"> I confirm I have read and </w:t>
      </w:r>
      <w:r w:rsidR="006B6B17" w:rsidRPr="0062633B">
        <w:rPr>
          <w:rFonts w:ascii="Garamond" w:hAnsi="Garamond"/>
        </w:rPr>
        <w:t>accept</w:t>
      </w:r>
      <w:r w:rsidRPr="0062633B">
        <w:rPr>
          <w:rFonts w:ascii="Garamond" w:hAnsi="Garamond"/>
        </w:rPr>
        <w:t xml:space="preserve"> the JNTO London Office Privacy Policy. </w:t>
      </w:r>
    </w:p>
    <w:p w14:paraId="561D7D41" w14:textId="28C43298" w:rsidR="0008063E" w:rsidRPr="0062633B" w:rsidRDefault="00361EDA" w:rsidP="00A06304">
      <w:pPr>
        <w:spacing w:after="1080"/>
        <w:ind w:firstLine="284"/>
        <w:rPr>
          <w:rFonts w:ascii="Garamond" w:hAnsi="Garamond"/>
          <w:b/>
          <w:bCs/>
        </w:rPr>
      </w:pPr>
      <w:r w:rsidRPr="0062633B">
        <w:rPr>
          <w:rFonts w:ascii="Garamond" w:hAnsi="Garamond"/>
          <w:b/>
          <w:bCs/>
        </w:rPr>
        <w:t>(</w:t>
      </w:r>
      <w:hyperlink r:id="rId14" w:history="1">
        <w:r w:rsidR="0008063E" w:rsidRPr="0062633B">
          <w:rPr>
            <w:rStyle w:val="Hyperlink"/>
            <w:rFonts w:ascii="Garamond" w:hAnsi="Garamond"/>
            <w:b/>
            <w:bCs/>
          </w:rPr>
          <w:t>www.japan.travel/en/uk/privacy-policy/</w:t>
        </w:r>
      </w:hyperlink>
      <w:r w:rsidRPr="0062633B">
        <w:rPr>
          <w:rFonts w:ascii="Garamond" w:hAnsi="Garamond"/>
          <w:b/>
          <w:bCs/>
        </w:rPr>
        <w:t>)</w:t>
      </w:r>
    </w:p>
    <w:p w14:paraId="5FA120E3" w14:textId="31AA4762" w:rsidR="002167F6" w:rsidRPr="0062633B" w:rsidRDefault="00DA2C56" w:rsidP="00A01313">
      <w:pPr>
        <w:pStyle w:val="Heading1"/>
        <w:rPr>
          <w:rFonts w:ascii="Garamond" w:hAnsi="Garamond"/>
        </w:rPr>
      </w:pPr>
      <w:r w:rsidRPr="0062633B">
        <w:rPr>
          <w:rFonts w:ascii="Garamond" w:hAnsi="Garamond"/>
          <w:noProof/>
        </w:rPr>
        <mc:AlternateContent>
          <mc:Choice Requires="wpi">
            <w:drawing>
              <wp:anchor distT="0" distB="0" distL="114300" distR="114300" simplePos="0" relativeHeight="251658243" behindDoc="0" locked="0" layoutInCell="1" allowOverlap="1" wp14:anchorId="6C814C45" wp14:editId="394E6C9F">
                <wp:simplePos x="0" y="0"/>
                <wp:positionH relativeFrom="column">
                  <wp:posOffset>5943026</wp:posOffset>
                </wp:positionH>
                <wp:positionV relativeFrom="paragraph">
                  <wp:posOffset>656707</wp:posOffset>
                </wp:positionV>
                <wp:extent cx="360" cy="360"/>
                <wp:effectExtent l="38100" t="38100" r="57150" b="5715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0C2D53EE">
              <v:shape id="Ink 8" style="position:absolute;margin-left:467.25pt;margin-top:51pt;width:1.45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" w14:anchorId="5336B0A0">
                <v:imagedata o:title="" r:id="rId16"/>
              </v:shape>
            </w:pict>
          </mc:Fallback>
        </mc:AlternateContent>
      </w:r>
      <w:r w:rsidR="002167F6" w:rsidRPr="0062633B">
        <w:rPr>
          <w:rFonts w:ascii="Garamond" w:hAnsi="Garamond"/>
        </w:rPr>
        <w:t xml:space="preserve">SECTION 1: APPLYING ORGANIZATION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327"/>
      </w:tblGrid>
      <w:tr w:rsidR="002167F6" w:rsidRPr="0062633B" w14:paraId="5B7048CA" w14:textId="77777777" w:rsidTr="61059110">
        <w:tc>
          <w:tcPr>
            <w:tcW w:w="2689" w:type="dxa"/>
            <w:vAlign w:val="center"/>
          </w:tcPr>
          <w:p w14:paraId="74A979B2" w14:textId="1814D66E" w:rsidR="002167F6" w:rsidRPr="0062633B" w:rsidRDefault="00A01313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Organization Name</w:t>
            </w:r>
          </w:p>
        </w:tc>
        <w:tc>
          <w:tcPr>
            <w:tcW w:w="6327" w:type="dxa"/>
            <w:vAlign w:val="center"/>
          </w:tcPr>
          <w:p w14:paraId="24AEA803" w14:textId="4AC7651B" w:rsidR="002167F6" w:rsidRPr="0062633B" w:rsidRDefault="002167F6" w:rsidP="00563D4E">
            <w:pPr>
              <w:pStyle w:val="Tabletext"/>
              <w:rPr>
                <w:rFonts w:ascii="Garamond" w:hAnsi="Garamond"/>
              </w:rPr>
            </w:pPr>
          </w:p>
        </w:tc>
      </w:tr>
      <w:tr w:rsidR="00A01313" w:rsidRPr="0062633B" w14:paraId="2F513BC6" w14:textId="77777777" w:rsidTr="61059110">
        <w:tc>
          <w:tcPr>
            <w:tcW w:w="2689" w:type="dxa"/>
          </w:tcPr>
          <w:p w14:paraId="09F07954" w14:textId="77777777" w:rsidR="00A01313" w:rsidRPr="0062633B" w:rsidRDefault="00A01313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Organization Type</w:t>
            </w:r>
          </w:p>
          <w:p w14:paraId="38869756" w14:textId="004DDF92" w:rsidR="00C746D0" w:rsidRPr="0062633B" w:rsidRDefault="00C746D0" w:rsidP="00690AE1">
            <w:pPr>
              <w:pStyle w:val="Tabletexttitle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  <w:tc>
          <w:tcPr>
            <w:tcW w:w="6327" w:type="dxa"/>
          </w:tcPr>
          <w:p w14:paraId="17ED7B56" w14:textId="65FD8B1B" w:rsidR="00A01313" w:rsidRPr="0062633B" w:rsidRDefault="00E2268D" w:rsidP="00A01313">
            <w:pPr>
              <w:pStyle w:val="Tabletext"/>
              <w:rPr>
                <w:rFonts w:ascii="Garamond" w:hAnsi="Garamond" w:cs="Segoe UI Symbol"/>
              </w:rPr>
            </w:pPr>
            <w:r w:rsidRPr="0062633B">
              <w:rPr>
                <w:rFonts w:ascii="Segoe UI Symbol" w:hAnsi="Segoe UI Symbol" w:cs="Segoe UI Symbol"/>
              </w:rPr>
              <w:t>☐</w:t>
            </w:r>
            <w:r w:rsidRPr="0062633B">
              <w:rPr>
                <w:rFonts w:ascii="Garamond" w:hAnsi="Garamond" w:cs="Segoe UI Symbol"/>
              </w:rPr>
              <w:t xml:space="preserve"> Local government</w:t>
            </w:r>
          </w:p>
          <w:p w14:paraId="11661BE2" w14:textId="1373CD9C" w:rsidR="00E2268D" w:rsidRPr="0062633B" w:rsidRDefault="00E2268D" w:rsidP="00563D4E">
            <w:pPr>
              <w:pStyle w:val="Tabletext"/>
              <w:ind w:left="321" w:hanging="321"/>
              <w:rPr>
                <w:rFonts w:ascii="Garamond" w:hAnsi="Garamond" w:cs="Segoe UI Symbol"/>
              </w:rPr>
            </w:pPr>
            <w:r w:rsidRPr="0062633B">
              <w:rPr>
                <w:rFonts w:ascii="Segoe UI Symbol" w:hAnsi="Segoe UI Symbol" w:cs="Segoe UI Symbol"/>
              </w:rPr>
              <w:t>☐</w:t>
            </w:r>
            <w:r w:rsidRPr="0062633B">
              <w:rPr>
                <w:rFonts w:ascii="Garamond" w:hAnsi="Garamond" w:cs="Segoe UI Symbol"/>
              </w:rPr>
              <w:t xml:space="preserve"> Public sector other than local government</w:t>
            </w:r>
            <w:r w:rsidRPr="0062633B">
              <w:rPr>
                <w:rFonts w:ascii="Garamond" w:hAnsi="Garamond"/>
              </w:rPr>
              <w:br/>
            </w:r>
            <w:r w:rsidRPr="0062633B">
              <w:rPr>
                <w:rFonts w:ascii="Garamond" w:hAnsi="Garamond" w:cs="Segoe UI Symbol"/>
              </w:rPr>
              <w:t xml:space="preserve">(e.g. </w:t>
            </w:r>
            <w:r w:rsidR="3E848136" w:rsidRPr="0062633B">
              <w:rPr>
                <w:rFonts w:ascii="Garamond" w:eastAsia="Arial" w:hAnsi="Garamond" w:cs="Arial"/>
                <w:color w:val="474747"/>
                <w:sz w:val="21"/>
                <w:szCs w:val="21"/>
              </w:rPr>
              <w:t xml:space="preserve"> </w:t>
            </w:r>
            <w:r w:rsidR="3E848136" w:rsidRPr="0062633B">
              <w:rPr>
                <w:rFonts w:ascii="Garamond" w:eastAsia="Univers Light" w:hAnsi="Garamond" w:cs="Univers Light"/>
                <w:color w:val="474747"/>
              </w:rPr>
              <w:t>Tourism Association</w:t>
            </w:r>
            <w:r w:rsidR="71BADF52" w:rsidRPr="0062633B">
              <w:rPr>
                <w:rFonts w:ascii="Garamond" w:hAnsi="Garamond" w:cs="Segoe UI Symbol"/>
              </w:rPr>
              <w:t>,</w:t>
            </w:r>
            <w:r w:rsidR="0062633B" w:rsidRPr="0062633B">
              <w:rPr>
                <w:rFonts w:ascii="Garamond" w:hAnsi="Garamond" w:cs="Segoe UI Symbol"/>
              </w:rPr>
              <w:t xml:space="preserve"> </w:t>
            </w:r>
            <w:r w:rsidRPr="0062633B">
              <w:rPr>
                <w:rFonts w:ascii="Garamond" w:hAnsi="Garamond" w:cs="Segoe UI Symbol"/>
              </w:rPr>
              <w:t>DMO etc.)</w:t>
            </w:r>
          </w:p>
          <w:p w14:paraId="6E953A11" w14:textId="77777777" w:rsidR="00E2268D" w:rsidRPr="0062633B" w:rsidRDefault="00E2268D" w:rsidP="00A01313">
            <w:pPr>
              <w:pStyle w:val="Tabletext"/>
              <w:rPr>
                <w:rFonts w:ascii="Garamond" w:hAnsi="Garamond" w:cs="Segoe UI Symbol"/>
              </w:rPr>
            </w:pPr>
            <w:r w:rsidRPr="0062633B">
              <w:rPr>
                <w:rFonts w:ascii="Segoe UI Symbol" w:hAnsi="Segoe UI Symbol" w:cs="Segoe UI Symbol"/>
              </w:rPr>
              <w:t>☐</w:t>
            </w:r>
            <w:r w:rsidRPr="0062633B">
              <w:rPr>
                <w:rFonts w:ascii="Garamond" w:hAnsi="Garamond" w:cs="Segoe UI Symbol"/>
              </w:rPr>
              <w:t xml:space="preserve"> Private sector</w:t>
            </w:r>
          </w:p>
          <w:p w14:paraId="1E68A366" w14:textId="7A94994A" w:rsidR="00E2268D" w:rsidRPr="0062633B" w:rsidRDefault="00E2268D" w:rsidP="00A01313">
            <w:pPr>
              <w:pStyle w:val="Tabletext"/>
              <w:rPr>
                <w:rFonts w:ascii="Garamond" w:hAnsi="Garamond"/>
              </w:rPr>
            </w:pPr>
            <w:r w:rsidRPr="0062633B">
              <w:rPr>
                <w:rFonts w:ascii="Segoe UI Symbol" w:hAnsi="Segoe UI Symbol" w:cs="Segoe UI Symbol"/>
              </w:rPr>
              <w:t>☐</w:t>
            </w:r>
            <w:r w:rsidRPr="0062633B">
              <w:rPr>
                <w:rFonts w:ascii="Garamond" w:hAnsi="Garamond" w:cs="Segoe UI Symbol"/>
              </w:rPr>
              <w:t xml:space="preserve"> Others</w:t>
            </w:r>
          </w:p>
        </w:tc>
      </w:tr>
      <w:tr w:rsidR="002167F6" w:rsidRPr="0062633B" w14:paraId="73981379" w14:textId="77777777" w:rsidTr="61059110">
        <w:tc>
          <w:tcPr>
            <w:tcW w:w="2689" w:type="dxa"/>
          </w:tcPr>
          <w:p w14:paraId="7DA55515" w14:textId="1B2F9B83" w:rsidR="002167F6" w:rsidRPr="0062633B" w:rsidRDefault="00A01313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Address </w:t>
            </w:r>
            <w:r w:rsidR="002167F6" w:rsidRPr="0062633B">
              <w:rPr>
                <w:rFonts w:ascii="Garamond" w:hAnsi="Garamond"/>
                <w:b w:val="0"/>
              </w:rPr>
              <w:t xml:space="preserve"> </w:t>
            </w:r>
          </w:p>
        </w:tc>
        <w:tc>
          <w:tcPr>
            <w:tcW w:w="6327" w:type="dxa"/>
          </w:tcPr>
          <w:p w14:paraId="6AC5A348" w14:textId="77777777" w:rsidR="002167F6" w:rsidRPr="0062633B" w:rsidRDefault="002167F6" w:rsidP="00A01313">
            <w:pPr>
              <w:pStyle w:val="Tabletext"/>
              <w:rPr>
                <w:rFonts w:ascii="Garamond" w:hAnsi="Garamond"/>
              </w:rPr>
            </w:pPr>
          </w:p>
          <w:p w14:paraId="53B83557" w14:textId="6ED02760" w:rsidR="002365B9" w:rsidRPr="0062633B" w:rsidRDefault="002365B9" w:rsidP="003F7DD4">
            <w:pPr>
              <w:pStyle w:val="Tabletext"/>
              <w:tabs>
                <w:tab w:val="left" w:pos="5050"/>
              </w:tabs>
              <w:rPr>
                <w:rFonts w:ascii="Garamond" w:hAnsi="Garamond"/>
              </w:rPr>
            </w:pPr>
          </w:p>
          <w:p w14:paraId="4ABDEF74" w14:textId="5CE33873" w:rsidR="002365B9" w:rsidRPr="0062633B" w:rsidRDefault="002365B9" w:rsidP="00A01313">
            <w:pPr>
              <w:pStyle w:val="Tabletext"/>
              <w:rPr>
                <w:rFonts w:ascii="Garamond" w:hAnsi="Garamond"/>
              </w:rPr>
            </w:pPr>
          </w:p>
        </w:tc>
      </w:tr>
      <w:tr w:rsidR="002167F6" w:rsidRPr="0062633B" w14:paraId="46A32A69" w14:textId="77777777" w:rsidTr="61059110">
        <w:tc>
          <w:tcPr>
            <w:tcW w:w="2689" w:type="dxa"/>
          </w:tcPr>
          <w:p w14:paraId="2C2FFD19" w14:textId="0C6DB8AD" w:rsidR="002167F6" w:rsidRPr="0062633B" w:rsidRDefault="00A01313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Website </w:t>
            </w:r>
          </w:p>
        </w:tc>
        <w:tc>
          <w:tcPr>
            <w:tcW w:w="6327" w:type="dxa"/>
          </w:tcPr>
          <w:p w14:paraId="480D708A" w14:textId="77777777" w:rsidR="002167F6" w:rsidRPr="0062633B" w:rsidRDefault="002167F6" w:rsidP="00A01313">
            <w:pPr>
              <w:pStyle w:val="Tabletext"/>
              <w:rPr>
                <w:rFonts w:ascii="Garamond" w:hAnsi="Garamond"/>
              </w:rPr>
            </w:pPr>
          </w:p>
        </w:tc>
      </w:tr>
    </w:tbl>
    <w:p w14:paraId="72A14CF6" w14:textId="77777777" w:rsidR="00386454" w:rsidRPr="0062633B" w:rsidRDefault="00386454" w:rsidP="00AA69FD">
      <w:pPr>
        <w:pStyle w:val="Heading2"/>
        <w:rPr>
          <w:rFonts w:ascii="Garamond" w:hAnsi="Garamond"/>
        </w:rPr>
      </w:pPr>
    </w:p>
    <w:p w14:paraId="76E1B0B6" w14:textId="53836407" w:rsidR="00A01313" w:rsidRPr="0062633B" w:rsidRDefault="00A01313" w:rsidP="00AA69FD">
      <w:pPr>
        <w:pStyle w:val="Heading2"/>
        <w:rPr>
          <w:rFonts w:ascii="Garamond" w:hAnsi="Garamond"/>
        </w:rPr>
      </w:pPr>
      <w:r w:rsidRPr="0062633B">
        <w:rPr>
          <w:rFonts w:ascii="Garamond" w:hAnsi="Garamond"/>
        </w:rPr>
        <w:lastRenderedPageBreak/>
        <w:t xml:space="preserve">SECTION 2: CONTACT PERSON </w:t>
      </w:r>
    </w:p>
    <w:p w14:paraId="4C83C9CE" w14:textId="1BA08ED6" w:rsidR="00A01313" w:rsidRPr="0062633B" w:rsidRDefault="00AB0F27" w:rsidP="002167F6">
      <w:pPr>
        <w:rPr>
          <w:rFonts w:ascii="Garamond" w:hAnsi="Garamond"/>
        </w:rPr>
      </w:pPr>
      <w:r w:rsidRPr="0062633B">
        <w:rPr>
          <w:rFonts w:ascii="Garamond" w:hAnsi="Garamond"/>
        </w:rPr>
        <w:t>This person will be responsible for any communications relating to your application form.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1985"/>
        <w:gridCol w:w="1701"/>
        <w:gridCol w:w="2358"/>
      </w:tblGrid>
      <w:tr w:rsidR="00A01313" w:rsidRPr="0062633B" w14:paraId="40C9E5D2" w14:textId="404BF773" w:rsidTr="00563D4E">
        <w:tc>
          <w:tcPr>
            <w:tcW w:w="2972" w:type="dxa"/>
            <w:vAlign w:val="center"/>
          </w:tcPr>
          <w:p w14:paraId="4C25D54F" w14:textId="04D00B12" w:rsidR="00A01313" w:rsidRPr="0062633B" w:rsidRDefault="00A01313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Given Name</w:t>
            </w:r>
          </w:p>
        </w:tc>
        <w:tc>
          <w:tcPr>
            <w:tcW w:w="1985" w:type="dxa"/>
            <w:vAlign w:val="center"/>
          </w:tcPr>
          <w:p w14:paraId="62751595" w14:textId="77777777" w:rsidR="00A01313" w:rsidRPr="0062633B" w:rsidRDefault="00A01313" w:rsidP="00563D4E">
            <w:pPr>
              <w:pStyle w:val="Tabletext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14:paraId="574216FA" w14:textId="5EADAAEA" w:rsidR="00A01313" w:rsidRPr="0062633B" w:rsidRDefault="00A01313" w:rsidP="00563D4E">
            <w:pPr>
              <w:pStyle w:val="Tabletexttitle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Surname</w:t>
            </w:r>
          </w:p>
        </w:tc>
        <w:tc>
          <w:tcPr>
            <w:tcW w:w="2358" w:type="dxa"/>
            <w:vAlign w:val="center"/>
          </w:tcPr>
          <w:p w14:paraId="3D60D9E8" w14:textId="57DD1381" w:rsidR="00A01313" w:rsidRPr="0062633B" w:rsidRDefault="00A01313" w:rsidP="00563D4E">
            <w:pPr>
              <w:pStyle w:val="Tabletext"/>
              <w:rPr>
                <w:rFonts w:ascii="Garamond" w:hAnsi="Garamond"/>
                <w:b/>
                <w:bCs/>
              </w:rPr>
            </w:pPr>
          </w:p>
        </w:tc>
      </w:tr>
      <w:tr w:rsidR="00AB0F27" w:rsidRPr="0062633B" w14:paraId="68239449" w14:textId="26DA495F" w:rsidTr="00563D4E">
        <w:tc>
          <w:tcPr>
            <w:tcW w:w="2972" w:type="dxa"/>
            <w:vAlign w:val="center"/>
          </w:tcPr>
          <w:p w14:paraId="1C828A53" w14:textId="1A004B4A" w:rsidR="00AB0F27" w:rsidRPr="0062633B" w:rsidRDefault="00AB0F27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Role in Organization  </w:t>
            </w:r>
          </w:p>
        </w:tc>
        <w:tc>
          <w:tcPr>
            <w:tcW w:w="6044" w:type="dxa"/>
            <w:gridSpan w:val="3"/>
            <w:vAlign w:val="center"/>
          </w:tcPr>
          <w:p w14:paraId="1F3D97D5" w14:textId="43CCE7E1" w:rsidR="00AB0F27" w:rsidRPr="0062633B" w:rsidRDefault="00AB0F27" w:rsidP="00563D4E">
            <w:pPr>
              <w:pStyle w:val="Tabletext"/>
              <w:rPr>
                <w:rFonts w:ascii="Garamond" w:hAnsi="Garamond"/>
                <w:b/>
                <w:bCs/>
              </w:rPr>
            </w:pPr>
          </w:p>
        </w:tc>
      </w:tr>
      <w:tr w:rsidR="00AB0F27" w:rsidRPr="0062633B" w14:paraId="07AFDB79" w14:textId="77777777" w:rsidTr="00563D4E">
        <w:trPr>
          <w:trHeight w:val="1387"/>
        </w:trPr>
        <w:tc>
          <w:tcPr>
            <w:tcW w:w="2972" w:type="dxa"/>
            <w:vAlign w:val="center"/>
          </w:tcPr>
          <w:p w14:paraId="1B7A7C72" w14:textId="77777777" w:rsidR="00AB0F27" w:rsidRPr="0062633B" w:rsidRDefault="00AB0F27" w:rsidP="00140BA7">
            <w:pPr>
              <w:pStyle w:val="Tabletexttitle"/>
              <w:spacing w:after="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Address</w:t>
            </w:r>
          </w:p>
          <w:p w14:paraId="6899C2EC" w14:textId="20FA7E62" w:rsidR="00AB0F27" w:rsidRPr="0062633B" w:rsidRDefault="00AB0F27" w:rsidP="00140BA7">
            <w:pPr>
              <w:pStyle w:val="Tabletext"/>
              <w:spacing w:after="120"/>
              <w:rPr>
                <w:rFonts w:ascii="Garamond" w:hAnsi="Garamond"/>
              </w:rPr>
            </w:pPr>
            <w:r w:rsidRPr="0062633B">
              <w:rPr>
                <w:rFonts w:ascii="Garamond" w:hAnsi="Garamond"/>
                <w:sz w:val="22"/>
                <w:szCs w:val="22"/>
              </w:rPr>
              <w:t>(If different from above)</w:t>
            </w:r>
          </w:p>
        </w:tc>
        <w:tc>
          <w:tcPr>
            <w:tcW w:w="6044" w:type="dxa"/>
            <w:gridSpan w:val="3"/>
            <w:vAlign w:val="center"/>
          </w:tcPr>
          <w:p w14:paraId="3B22645E" w14:textId="77777777" w:rsidR="002365B9" w:rsidRPr="0062633B" w:rsidRDefault="00AB0F27" w:rsidP="00563D4E">
            <w:pPr>
              <w:pStyle w:val="Tabletext"/>
              <w:rPr>
                <w:rFonts w:ascii="Garamond" w:hAnsi="Garamond"/>
                <w:b/>
                <w:bCs/>
              </w:rPr>
            </w:pPr>
            <w:r w:rsidRPr="0062633B">
              <w:rPr>
                <w:rFonts w:ascii="Garamond" w:hAnsi="Garamond"/>
                <w:b/>
                <w:bCs/>
              </w:rPr>
              <w:t xml:space="preserve">  </w:t>
            </w:r>
          </w:p>
          <w:p w14:paraId="6DD7B7B7" w14:textId="580B969F" w:rsidR="00AB0F27" w:rsidRPr="0062633B" w:rsidRDefault="00AB0F27" w:rsidP="00563D4E">
            <w:pPr>
              <w:pStyle w:val="Tabletext"/>
              <w:rPr>
                <w:rFonts w:ascii="Garamond" w:hAnsi="Garamond"/>
                <w:b/>
                <w:bCs/>
              </w:rPr>
            </w:pPr>
            <w:r w:rsidRPr="0062633B">
              <w:rPr>
                <w:rFonts w:ascii="Garamond" w:hAnsi="Garamond"/>
                <w:b/>
                <w:bCs/>
              </w:rPr>
              <w:t xml:space="preserve">                                                                                                      </w:t>
            </w:r>
          </w:p>
        </w:tc>
      </w:tr>
      <w:tr w:rsidR="00AB0F27" w:rsidRPr="0062633B" w14:paraId="4242AD93" w14:textId="441D87AD" w:rsidTr="00563D4E">
        <w:tc>
          <w:tcPr>
            <w:tcW w:w="2972" w:type="dxa"/>
            <w:vAlign w:val="center"/>
          </w:tcPr>
          <w:p w14:paraId="37FCA6B6" w14:textId="070F80BA" w:rsidR="00AB0F27" w:rsidRPr="0062633B" w:rsidRDefault="00AB0F27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Email Address </w:t>
            </w:r>
          </w:p>
        </w:tc>
        <w:tc>
          <w:tcPr>
            <w:tcW w:w="6044" w:type="dxa"/>
            <w:gridSpan w:val="3"/>
            <w:vAlign w:val="center"/>
          </w:tcPr>
          <w:p w14:paraId="3BEADAD4" w14:textId="36D99B90" w:rsidR="00AB0F27" w:rsidRPr="0062633B" w:rsidRDefault="00AB0F27" w:rsidP="00563D4E">
            <w:pPr>
              <w:pStyle w:val="Tabletext"/>
              <w:rPr>
                <w:rFonts w:ascii="Garamond" w:hAnsi="Garamond"/>
                <w:b/>
                <w:bCs/>
              </w:rPr>
            </w:pPr>
          </w:p>
        </w:tc>
      </w:tr>
      <w:tr w:rsidR="00AB0F27" w:rsidRPr="0062633B" w14:paraId="0F9F148E" w14:textId="2DE096B9" w:rsidTr="00563D4E">
        <w:tc>
          <w:tcPr>
            <w:tcW w:w="2972" w:type="dxa"/>
            <w:vAlign w:val="center"/>
          </w:tcPr>
          <w:p w14:paraId="1309B573" w14:textId="78CA1E82" w:rsidR="00AB0F27" w:rsidRPr="0062633B" w:rsidRDefault="00AB0F27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Phone Number </w:t>
            </w:r>
          </w:p>
        </w:tc>
        <w:tc>
          <w:tcPr>
            <w:tcW w:w="6044" w:type="dxa"/>
            <w:gridSpan w:val="3"/>
            <w:vAlign w:val="center"/>
          </w:tcPr>
          <w:p w14:paraId="1C030CC7" w14:textId="709CAE0D" w:rsidR="00AB0F27" w:rsidRPr="0062633B" w:rsidRDefault="00AB0F27" w:rsidP="00563D4E">
            <w:pPr>
              <w:pStyle w:val="Tabletext"/>
              <w:rPr>
                <w:rFonts w:ascii="Garamond" w:hAnsi="Garamond"/>
                <w:b/>
                <w:bCs/>
              </w:rPr>
            </w:pPr>
          </w:p>
        </w:tc>
      </w:tr>
    </w:tbl>
    <w:p w14:paraId="5BA593B0" w14:textId="437EF07C" w:rsidR="00AA69FD" w:rsidRPr="0062633B" w:rsidRDefault="002167F6" w:rsidP="00AA69FD">
      <w:pPr>
        <w:pStyle w:val="Heading2"/>
        <w:rPr>
          <w:rFonts w:ascii="Garamond" w:hAnsi="Garamond"/>
        </w:rPr>
      </w:pPr>
      <w:r w:rsidRPr="0062633B">
        <w:rPr>
          <w:rFonts w:ascii="Garamond" w:hAnsi="Garamond"/>
        </w:rPr>
        <w:t xml:space="preserve">SECTION </w:t>
      </w:r>
      <w:r w:rsidR="00AB0F27" w:rsidRPr="0062633B">
        <w:rPr>
          <w:rFonts w:ascii="Garamond" w:hAnsi="Garamond"/>
        </w:rPr>
        <w:t>3</w:t>
      </w:r>
      <w:r w:rsidRPr="0062633B">
        <w:rPr>
          <w:rFonts w:ascii="Garamond" w:hAnsi="Garamond"/>
        </w:rPr>
        <w:t xml:space="preserve">: </w:t>
      </w:r>
      <w:r w:rsidR="00090C27" w:rsidRPr="0062633B">
        <w:rPr>
          <w:rFonts w:ascii="Garamond" w:hAnsi="Garamond"/>
        </w:rPr>
        <w:t>EVENT</w:t>
      </w:r>
      <w:r w:rsidRPr="0062633B">
        <w:rPr>
          <w:rFonts w:ascii="Garamond" w:hAnsi="Garamond"/>
        </w:rPr>
        <w:t xml:space="preserve"> OVERVIEW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16"/>
      </w:tblGrid>
      <w:tr w:rsidR="00AA69FD" w:rsidRPr="0062633B" w14:paraId="1ABE4E86" w14:textId="77777777" w:rsidTr="00A959D8">
        <w:tc>
          <w:tcPr>
            <w:tcW w:w="9016" w:type="dxa"/>
          </w:tcPr>
          <w:p w14:paraId="54E61B9E" w14:textId="41E38417" w:rsidR="00AA69FD" w:rsidRPr="0062633B" w:rsidRDefault="00AA69FD" w:rsidP="00140BA7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Name of Event/Event Series</w:t>
            </w:r>
          </w:p>
        </w:tc>
      </w:tr>
      <w:tr w:rsidR="00AA69FD" w:rsidRPr="0062633B" w14:paraId="2AD8729D" w14:textId="77777777" w:rsidTr="00A959D8">
        <w:tc>
          <w:tcPr>
            <w:tcW w:w="9016" w:type="dxa"/>
          </w:tcPr>
          <w:p w14:paraId="09835E51" w14:textId="77777777" w:rsidR="00AA69FD" w:rsidRPr="0062633B" w:rsidRDefault="00AA69FD" w:rsidP="002167F6">
            <w:pPr>
              <w:rPr>
                <w:rFonts w:ascii="Garamond" w:hAnsi="Garamond"/>
              </w:rPr>
            </w:pPr>
          </w:p>
          <w:p w14:paraId="5E8B8E21" w14:textId="407FFFC1" w:rsidR="00790B8E" w:rsidRPr="0062633B" w:rsidRDefault="00790B8E" w:rsidP="002167F6">
            <w:pPr>
              <w:rPr>
                <w:rFonts w:ascii="Garamond" w:hAnsi="Garamond"/>
              </w:rPr>
            </w:pPr>
          </w:p>
        </w:tc>
      </w:tr>
      <w:tr w:rsidR="00AA69FD" w:rsidRPr="0062633B" w14:paraId="2BD74DE8" w14:textId="77777777" w:rsidTr="00A959D8">
        <w:tc>
          <w:tcPr>
            <w:tcW w:w="9016" w:type="dxa"/>
          </w:tcPr>
          <w:p w14:paraId="1B026FB3" w14:textId="77777777" w:rsidR="00AA69FD" w:rsidRPr="0062633B" w:rsidRDefault="00AA69FD" w:rsidP="00140BA7">
            <w:pPr>
              <w:pStyle w:val="Tabletexttitle"/>
              <w:spacing w:before="120" w:after="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Proposed Dates for Event/Event Series*</w:t>
            </w:r>
          </w:p>
          <w:p w14:paraId="051FB109" w14:textId="30EB0420" w:rsidR="00596030" w:rsidRPr="0062633B" w:rsidRDefault="000246D3" w:rsidP="00140BA7">
            <w:pPr>
              <w:pStyle w:val="Tabletexttitle"/>
              <w:spacing w:after="120"/>
              <w:rPr>
                <w:rFonts w:ascii="Garamond" w:hAnsi="Garamond"/>
                <w:b w:val="0"/>
                <w:bCs/>
                <w:i/>
                <w:iCs/>
              </w:rPr>
            </w:pPr>
            <w:r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Please give an estimate of </w:t>
            </w:r>
            <w:r w:rsidR="002706DE"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the </w:t>
            </w:r>
            <w:r w:rsidR="0040129B"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>period</w:t>
            </w:r>
            <w:r w:rsidR="002706DE"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 during which </w:t>
            </w:r>
            <w:r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you would like to </w:t>
            </w:r>
            <w:r w:rsidR="00197784"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hold the event(s). </w:t>
            </w:r>
            <w:r w:rsidR="004210D0"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2706DE" w:rsidRPr="0062633B" w14:paraId="31175DA8" w14:textId="77777777" w:rsidTr="00A959D8">
        <w:tc>
          <w:tcPr>
            <w:tcW w:w="9016" w:type="dxa"/>
          </w:tcPr>
          <w:p w14:paraId="4782369C" w14:textId="77777777" w:rsidR="002706DE" w:rsidRPr="0062633B" w:rsidRDefault="002706DE" w:rsidP="00690AE1">
            <w:pPr>
              <w:pStyle w:val="Tabletexttitle"/>
              <w:rPr>
                <w:rFonts w:ascii="Garamond" w:hAnsi="Garamond"/>
              </w:rPr>
            </w:pPr>
          </w:p>
          <w:p w14:paraId="6A17E0C9" w14:textId="6870B951" w:rsidR="002706DE" w:rsidRPr="0062633B" w:rsidRDefault="002706DE" w:rsidP="00690AE1">
            <w:pPr>
              <w:pStyle w:val="Tabletexttitle"/>
              <w:rPr>
                <w:rFonts w:ascii="Garamond" w:hAnsi="Garamond"/>
              </w:rPr>
            </w:pPr>
          </w:p>
        </w:tc>
      </w:tr>
      <w:tr w:rsidR="00512788" w:rsidRPr="0062633B" w14:paraId="11652437" w14:textId="77777777" w:rsidTr="009236E0">
        <w:trPr>
          <w:trHeight w:val="1190"/>
        </w:trPr>
        <w:tc>
          <w:tcPr>
            <w:tcW w:w="9016" w:type="dxa"/>
          </w:tcPr>
          <w:p w14:paraId="08FDF322" w14:textId="45C78CDD" w:rsidR="00512788" w:rsidRPr="0062633B" w:rsidRDefault="009236E0" w:rsidP="00140BA7">
            <w:pPr>
              <w:pStyle w:val="Tabletext"/>
              <w:spacing w:before="120" w:after="120"/>
              <w:ind w:left="23" w:hanging="23"/>
              <w:rPr>
                <w:rFonts w:ascii="Garamond" w:hAnsi="Garamond"/>
                <w:sz w:val="22"/>
                <w:szCs w:val="22"/>
              </w:rPr>
            </w:pPr>
            <w:r w:rsidRPr="0062633B">
              <w:rPr>
                <w:rFonts w:ascii="Garamond" w:hAnsi="Garamond"/>
                <w:sz w:val="22"/>
                <w:szCs w:val="22"/>
              </w:rPr>
              <w:t>*Due to other commitments</w:t>
            </w:r>
            <w:r w:rsidR="00E23484" w:rsidRPr="0062633B">
              <w:rPr>
                <w:rFonts w:ascii="Garamond" w:hAnsi="Garamond"/>
                <w:sz w:val="22"/>
                <w:szCs w:val="22"/>
              </w:rPr>
              <w:t>,</w:t>
            </w:r>
            <w:r w:rsidRPr="0062633B">
              <w:rPr>
                <w:rFonts w:ascii="Garamond" w:hAnsi="Garamond"/>
                <w:sz w:val="22"/>
                <w:szCs w:val="22"/>
              </w:rPr>
              <w:t xml:space="preserve"> Japan House London may not be able to carry out the project according to your requested schedule and may suggest alternative dates. If there</w:t>
            </w:r>
            <w:r w:rsidR="00A97EBC" w:rsidRPr="0062633B">
              <w:rPr>
                <w:rFonts w:ascii="Garamond" w:hAnsi="Garamond"/>
                <w:sz w:val="22"/>
                <w:szCs w:val="22"/>
              </w:rPr>
              <w:t xml:space="preserve"> are</w:t>
            </w:r>
            <w:r w:rsidRPr="0062633B">
              <w:rPr>
                <w:rFonts w:ascii="Garamond" w:hAnsi="Garamond"/>
                <w:sz w:val="22"/>
                <w:szCs w:val="22"/>
              </w:rPr>
              <w:t xml:space="preserve"> any periods</w:t>
            </w:r>
            <w:r w:rsidRPr="0062633B" w:rsidDel="00AF36A5">
              <w:rPr>
                <w:rFonts w:ascii="Garamond" w:hAnsi="Garamond"/>
                <w:sz w:val="22"/>
                <w:szCs w:val="22"/>
              </w:rPr>
              <w:t xml:space="preserve"> in FY </w:t>
            </w:r>
            <w:r w:rsidR="00304EC8" w:rsidRPr="0062633B">
              <w:rPr>
                <w:rFonts w:ascii="Garamond" w:hAnsi="Garamond"/>
                <w:sz w:val="22"/>
                <w:szCs w:val="22"/>
              </w:rPr>
              <w:t xml:space="preserve">2027 </w:t>
            </w:r>
            <w:r w:rsidRPr="0062633B">
              <w:rPr>
                <w:rFonts w:ascii="Garamond" w:hAnsi="Garamond"/>
                <w:sz w:val="22"/>
                <w:szCs w:val="22"/>
              </w:rPr>
              <w:t xml:space="preserve">during which the event could not take place, please let us know </w:t>
            </w:r>
            <w:r w:rsidR="00B4153D" w:rsidRPr="0062633B">
              <w:rPr>
                <w:rFonts w:ascii="Garamond" w:hAnsi="Garamond"/>
                <w:sz w:val="22"/>
                <w:szCs w:val="22"/>
              </w:rPr>
              <w:t>below.</w:t>
            </w:r>
          </w:p>
        </w:tc>
      </w:tr>
      <w:tr w:rsidR="009236E0" w:rsidRPr="0062633B" w14:paraId="634DB9E5" w14:textId="77777777" w:rsidTr="00A959D8">
        <w:tc>
          <w:tcPr>
            <w:tcW w:w="9016" w:type="dxa"/>
          </w:tcPr>
          <w:p w14:paraId="2BDCA7B9" w14:textId="77777777" w:rsidR="00BE040A" w:rsidRPr="0062633B" w:rsidRDefault="00BE040A" w:rsidP="009236E0">
            <w:pPr>
              <w:rPr>
                <w:rFonts w:ascii="Garamond" w:hAnsi="Garamond"/>
              </w:rPr>
            </w:pPr>
          </w:p>
          <w:p w14:paraId="4500BAED" w14:textId="77777777" w:rsidR="00BE040A" w:rsidRPr="0062633B" w:rsidRDefault="00BE040A" w:rsidP="009236E0">
            <w:pPr>
              <w:rPr>
                <w:rFonts w:ascii="Garamond" w:hAnsi="Garamond"/>
              </w:rPr>
            </w:pPr>
          </w:p>
          <w:p w14:paraId="67D7F7E3" w14:textId="1357D6EB" w:rsidR="000F1DC4" w:rsidRPr="0062633B" w:rsidRDefault="000F1DC4" w:rsidP="009236E0">
            <w:pPr>
              <w:rPr>
                <w:rFonts w:ascii="Garamond" w:hAnsi="Garamond"/>
              </w:rPr>
            </w:pPr>
          </w:p>
        </w:tc>
      </w:tr>
      <w:tr w:rsidR="00AA69FD" w:rsidRPr="0062633B" w14:paraId="52D2B45E" w14:textId="77777777" w:rsidTr="00140BA7">
        <w:trPr>
          <w:trHeight w:val="841"/>
        </w:trPr>
        <w:tc>
          <w:tcPr>
            <w:tcW w:w="9016" w:type="dxa"/>
            <w:vAlign w:val="center"/>
          </w:tcPr>
          <w:p w14:paraId="4100723B" w14:textId="77777777" w:rsidR="00374A67" w:rsidRPr="0062633B" w:rsidRDefault="00AA69FD" w:rsidP="00140BA7">
            <w:pPr>
              <w:pStyle w:val="Tabletexttitle"/>
              <w:spacing w:after="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Executive Summary of Event/Event Series</w:t>
            </w:r>
          </w:p>
          <w:p w14:paraId="6037AC1D" w14:textId="54536BB5" w:rsidR="00AA69FD" w:rsidRPr="0062633B" w:rsidRDefault="00AA69FD" w:rsidP="00140BA7">
            <w:pPr>
              <w:pStyle w:val="Tabletexttitle"/>
              <w:spacing w:after="0"/>
              <w:rPr>
                <w:rFonts w:ascii="Garamond" w:hAnsi="Garamond"/>
                <w:b w:val="0"/>
                <w:bCs/>
              </w:rPr>
            </w:pPr>
            <w:r w:rsidRPr="0062633B">
              <w:rPr>
                <w:rFonts w:ascii="Garamond" w:hAnsi="Garamond"/>
                <w:b w:val="0"/>
                <w:bCs/>
                <w:i/>
                <w:iCs/>
                <w:sz w:val="22"/>
                <w:szCs w:val="22"/>
              </w:rPr>
              <w:t>(</w:t>
            </w:r>
            <w:r w:rsidR="00BE040A" w:rsidRPr="0062633B">
              <w:rPr>
                <w:rFonts w:ascii="Garamond" w:hAnsi="Garamond"/>
                <w:b w:val="0"/>
                <w:bCs/>
                <w:i/>
                <w:iCs/>
                <w:sz w:val="18"/>
                <w:szCs w:val="18"/>
              </w:rPr>
              <w:t>Max.</w:t>
            </w:r>
            <w:r w:rsidRPr="0062633B">
              <w:rPr>
                <w:rFonts w:ascii="Garamond" w:hAnsi="Garamond"/>
                <w:b w:val="0"/>
                <w:bCs/>
                <w:i/>
                <w:iCs/>
                <w:sz w:val="18"/>
                <w:szCs w:val="18"/>
              </w:rPr>
              <w:t xml:space="preserve"> 250 words)</w:t>
            </w:r>
          </w:p>
        </w:tc>
      </w:tr>
      <w:tr w:rsidR="00AA69FD" w:rsidRPr="0062633B" w14:paraId="05D28377" w14:textId="77777777" w:rsidTr="002B2E03">
        <w:trPr>
          <w:trHeight w:val="2614"/>
        </w:trPr>
        <w:tc>
          <w:tcPr>
            <w:tcW w:w="9016" w:type="dxa"/>
          </w:tcPr>
          <w:p w14:paraId="6DDCD978" w14:textId="77777777" w:rsidR="00AA69FD" w:rsidRPr="0062633B" w:rsidRDefault="00AA69FD" w:rsidP="00AB0F27">
            <w:pPr>
              <w:pStyle w:val="Tabletext"/>
              <w:rPr>
                <w:rFonts w:ascii="Garamond" w:hAnsi="Garamond"/>
                <w:b/>
                <w:bCs/>
              </w:rPr>
            </w:pPr>
          </w:p>
          <w:p w14:paraId="43BA3A53" w14:textId="77777777" w:rsidR="00790B8E" w:rsidRPr="0062633B" w:rsidRDefault="00790B8E" w:rsidP="00AB0F27">
            <w:pPr>
              <w:pStyle w:val="Tabletext"/>
              <w:rPr>
                <w:rFonts w:ascii="Garamond" w:hAnsi="Garamond"/>
                <w:b/>
                <w:bCs/>
              </w:rPr>
            </w:pPr>
          </w:p>
          <w:p w14:paraId="219E6F57" w14:textId="77777777" w:rsidR="00790B8E" w:rsidRPr="0062633B" w:rsidRDefault="00790B8E" w:rsidP="00AB0F27">
            <w:pPr>
              <w:pStyle w:val="Tabletext"/>
              <w:rPr>
                <w:rFonts w:ascii="Garamond" w:hAnsi="Garamond"/>
                <w:b/>
                <w:bCs/>
              </w:rPr>
            </w:pPr>
          </w:p>
          <w:p w14:paraId="71A298F3" w14:textId="47D8E75A" w:rsidR="00790B8E" w:rsidRPr="0062633B" w:rsidRDefault="00790B8E" w:rsidP="00AB0F27">
            <w:pPr>
              <w:pStyle w:val="Tabletext"/>
              <w:rPr>
                <w:rFonts w:ascii="Garamond" w:hAnsi="Garamond"/>
                <w:b/>
                <w:bCs/>
              </w:rPr>
            </w:pPr>
          </w:p>
        </w:tc>
      </w:tr>
    </w:tbl>
    <w:p w14:paraId="2EF7033F" w14:textId="3559787C" w:rsidR="002167F6" w:rsidRPr="0062633B" w:rsidRDefault="00DA2C56" w:rsidP="002167F6">
      <w:pPr>
        <w:pStyle w:val="Heading2"/>
        <w:rPr>
          <w:rFonts w:ascii="Garamond" w:hAnsi="Garamond"/>
        </w:rPr>
      </w:pPr>
      <w:r w:rsidRPr="0062633B">
        <w:rPr>
          <w:rFonts w:ascii="Garamond" w:hAnsi="Garamond"/>
          <w:noProof/>
        </w:rPr>
        <mc:AlternateContent>
          <mc:Choice Requires="wpi">
            <w:drawing>
              <wp:anchor distT="0" distB="0" distL="114300" distR="114300" simplePos="0" relativeHeight="251658244" behindDoc="0" locked="0" layoutInCell="1" allowOverlap="1" wp14:anchorId="665040F9" wp14:editId="5BE7B519">
                <wp:simplePos x="0" y="0"/>
                <wp:positionH relativeFrom="column">
                  <wp:posOffset>-243205</wp:posOffset>
                </wp:positionH>
                <wp:positionV relativeFrom="paragraph">
                  <wp:posOffset>258445</wp:posOffset>
                </wp:positionV>
                <wp:extent cx="360" cy="360"/>
                <wp:effectExtent l="38100" t="38100" r="57150" b="5715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14DDC05C">
              <v:shape id="Ink 12" style="position:absolute;margin-left:-19.85pt;margin-top:19.6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" w14:anchorId="0F430AB8">
                <v:imagedata o:title="" r:id="rId16"/>
              </v:shape>
            </w:pict>
          </mc:Fallback>
        </mc:AlternateContent>
      </w:r>
      <w:r w:rsidRPr="0062633B">
        <w:rPr>
          <w:rFonts w:ascii="Garamond" w:hAnsi="Garamond"/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1668BB29" wp14:editId="47F6F9B1">
                <wp:simplePos x="0" y="0"/>
                <wp:positionH relativeFrom="column">
                  <wp:posOffset>5174831</wp:posOffset>
                </wp:positionH>
                <wp:positionV relativeFrom="paragraph">
                  <wp:posOffset>404517</wp:posOffset>
                </wp:positionV>
                <wp:extent cx="360" cy="360"/>
                <wp:effectExtent l="38100" t="38100" r="57150" b="571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3DC6E368">
              <v:shape id="Ink 5" style="position:absolute;margin-left:406.75pt;margin-top:31.1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" w14:anchorId="41E3EA59">
                <v:imagedata o:title="" r:id="rId16"/>
              </v:shape>
            </w:pict>
          </mc:Fallback>
        </mc:AlternateContent>
      </w:r>
      <w:r w:rsidR="002167F6" w:rsidRPr="0062633B">
        <w:rPr>
          <w:rFonts w:ascii="Garamond" w:hAnsi="Garamond"/>
        </w:rPr>
        <w:t xml:space="preserve">SECTION </w:t>
      </w:r>
      <w:r w:rsidR="00AA69FD" w:rsidRPr="0062633B">
        <w:rPr>
          <w:rFonts w:ascii="Garamond" w:hAnsi="Garamond"/>
        </w:rPr>
        <w:t>4</w:t>
      </w:r>
      <w:r w:rsidR="002167F6" w:rsidRPr="0062633B">
        <w:rPr>
          <w:rFonts w:ascii="Garamond" w:hAnsi="Garamond"/>
        </w:rPr>
        <w:t xml:space="preserve">: </w:t>
      </w:r>
      <w:r w:rsidR="00090C27" w:rsidRPr="0062633B">
        <w:rPr>
          <w:rFonts w:ascii="Garamond" w:hAnsi="Garamond"/>
        </w:rPr>
        <w:t>EVENT</w:t>
      </w:r>
      <w:r w:rsidR="002167F6" w:rsidRPr="0062633B">
        <w:rPr>
          <w:rFonts w:ascii="Garamond" w:hAnsi="Garamond"/>
        </w:rPr>
        <w:t xml:space="preserve">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16"/>
      </w:tblGrid>
      <w:tr w:rsidR="00AA69FD" w:rsidRPr="0062633B" w14:paraId="0BC049BF" w14:textId="77777777" w:rsidTr="00DA2C56">
        <w:trPr>
          <w:trHeight w:val="1739"/>
        </w:trPr>
        <w:tc>
          <w:tcPr>
            <w:tcW w:w="9016" w:type="dxa"/>
          </w:tcPr>
          <w:p w14:paraId="3A926CC2" w14:textId="27260CB5" w:rsidR="00512788" w:rsidRPr="0062633B" w:rsidRDefault="00090C27" w:rsidP="00CB0C2C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Event</w:t>
            </w:r>
            <w:r w:rsidR="00512788" w:rsidRPr="0062633B">
              <w:rPr>
                <w:rFonts w:ascii="Garamond" w:hAnsi="Garamond"/>
                <w:b w:val="0"/>
              </w:rPr>
              <w:t xml:space="preserve"> Theme </w:t>
            </w:r>
          </w:p>
          <w:p w14:paraId="30743F49" w14:textId="47293610" w:rsidR="00AA69FD" w:rsidRPr="0062633B" w:rsidRDefault="00AA69FD" w:rsidP="00CB0C2C">
            <w:pPr>
              <w:pStyle w:val="Tabletext"/>
              <w:spacing w:after="0"/>
              <w:rPr>
                <w:rFonts w:ascii="Garamond" w:hAnsi="Garamond"/>
                <w:i/>
                <w:iCs/>
                <w:sz w:val="22"/>
                <w:szCs w:val="22"/>
              </w:rPr>
            </w:pP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Please provide background information on the specific aspect of the region’s culture, heritage, innovation, etc. that the </w:t>
            </w:r>
            <w:r w:rsidR="00090C27"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event </w:t>
            </w: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>will introduce. Please include images.</w:t>
            </w:r>
          </w:p>
          <w:p w14:paraId="3215DCB1" w14:textId="1715D708" w:rsidR="00AA69FD" w:rsidRPr="0062633B" w:rsidRDefault="00AA69FD" w:rsidP="00CB0C2C">
            <w:pPr>
              <w:pStyle w:val="Tabletext"/>
              <w:spacing w:after="120"/>
              <w:rPr>
                <w:rFonts w:ascii="Garamond" w:hAnsi="Garamond"/>
                <w:i/>
                <w:iCs/>
                <w:sz w:val="18"/>
                <w:szCs w:val="18"/>
              </w:rPr>
            </w:pPr>
            <w:r w:rsidRPr="0062633B">
              <w:rPr>
                <w:rFonts w:ascii="Garamond" w:hAnsi="Garamond"/>
                <w:i/>
                <w:iCs/>
                <w:sz w:val="18"/>
                <w:szCs w:val="18"/>
              </w:rPr>
              <w:t>(</w:t>
            </w:r>
            <w:r w:rsidR="00B52B34" w:rsidRPr="0062633B">
              <w:rPr>
                <w:rFonts w:ascii="Garamond" w:hAnsi="Garamond"/>
                <w:i/>
                <w:iCs/>
                <w:sz w:val="18"/>
                <w:szCs w:val="18"/>
              </w:rPr>
              <w:t>Max.</w:t>
            </w:r>
            <w:r w:rsidRPr="0062633B">
              <w:rPr>
                <w:rFonts w:ascii="Garamond" w:hAnsi="Garamond"/>
                <w:i/>
                <w:iCs/>
                <w:sz w:val="18"/>
                <w:szCs w:val="18"/>
              </w:rPr>
              <w:t xml:space="preserve"> 350 words)</w:t>
            </w:r>
          </w:p>
        </w:tc>
      </w:tr>
      <w:tr w:rsidR="00AA69FD" w:rsidRPr="0062633B" w14:paraId="4F9A1BC1" w14:textId="77777777" w:rsidTr="00AA69FD">
        <w:trPr>
          <w:trHeight w:val="1908"/>
        </w:trPr>
        <w:tc>
          <w:tcPr>
            <w:tcW w:w="9016" w:type="dxa"/>
          </w:tcPr>
          <w:p w14:paraId="1D3DE86D" w14:textId="77777777" w:rsidR="00AA69FD" w:rsidRPr="0062633B" w:rsidRDefault="00AA69FD" w:rsidP="00A959D8">
            <w:pPr>
              <w:rPr>
                <w:rFonts w:ascii="Garamond" w:hAnsi="Garamond"/>
              </w:rPr>
            </w:pPr>
          </w:p>
          <w:p w14:paraId="0A2D8587" w14:textId="77777777" w:rsidR="00790B8E" w:rsidRPr="0062633B" w:rsidRDefault="00790B8E" w:rsidP="00A959D8">
            <w:pPr>
              <w:rPr>
                <w:rFonts w:ascii="Garamond" w:hAnsi="Garamond"/>
              </w:rPr>
            </w:pPr>
          </w:p>
          <w:p w14:paraId="2FC0C750" w14:textId="77777777" w:rsidR="00790B8E" w:rsidRPr="0062633B" w:rsidRDefault="00790B8E" w:rsidP="00A959D8">
            <w:pPr>
              <w:rPr>
                <w:rFonts w:ascii="Garamond" w:hAnsi="Garamond"/>
              </w:rPr>
            </w:pPr>
          </w:p>
          <w:p w14:paraId="1BA62304" w14:textId="0F684F8F" w:rsidR="00790B8E" w:rsidRPr="0062633B" w:rsidRDefault="00790B8E" w:rsidP="00A959D8">
            <w:pPr>
              <w:rPr>
                <w:rFonts w:ascii="Garamond" w:hAnsi="Garamond"/>
              </w:rPr>
            </w:pPr>
          </w:p>
        </w:tc>
      </w:tr>
      <w:tr w:rsidR="00690AE1" w:rsidRPr="0062633B" w14:paraId="6F9E6C00" w14:textId="77777777" w:rsidTr="00A06304">
        <w:trPr>
          <w:trHeight w:val="1615"/>
        </w:trPr>
        <w:tc>
          <w:tcPr>
            <w:tcW w:w="9016" w:type="dxa"/>
            <w:tcBorders>
              <w:bottom w:val="single" w:sz="4" w:space="0" w:color="auto"/>
            </w:tcBorders>
          </w:tcPr>
          <w:p w14:paraId="55375380" w14:textId="79BCA2AE" w:rsidR="00B37B70" w:rsidRPr="0062633B" w:rsidRDefault="00090C27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 xml:space="preserve">Event </w:t>
            </w:r>
            <w:r w:rsidR="00690AE1" w:rsidRPr="0062633B">
              <w:rPr>
                <w:rFonts w:ascii="Garamond" w:hAnsi="Garamond"/>
                <w:b w:val="0"/>
              </w:rPr>
              <w:t>Contents:</w:t>
            </w:r>
          </w:p>
          <w:p w14:paraId="0264C9CD" w14:textId="4BB799B8" w:rsidR="00690AE1" w:rsidRPr="0062633B" w:rsidRDefault="00B37B70" w:rsidP="009D1306">
            <w:pPr>
              <w:pStyle w:val="Tabletext"/>
              <w:numPr>
                <w:ilvl w:val="0"/>
                <w:numId w:val="4"/>
              </w:numPr>
              <w:spacing w:after="120"/>
              <w:ind w:left="714" w:hanging="357"/>
              <w:rPr>
                <w:rFonts w:ascii="Garamond" w:hAnsi="Garamond"/>
                <w:i/>
                <w:iCs/>
                <w:sz w:val="22"/>
                <w:szCs w:val="22"/>
              </w:rPr>
            </w:pP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Describe the contents of the event(s): who will </w:t>
            </w:r>
            <w:r w:rsidR="00090C27"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take part (speakers, performers, etc.) and </w:t>
            </w: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>what will happen</w:t>
            </w:r>
            <w:r w:rsidR="00090C27"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 (talk, performance, demonstration, workshop</w:t>
            </w: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>, etc</w:t>
            </w:r>
            <w:r w:rsidR="00090C27" w:rsidRPr="0062633B">
              <w:rPr>
                <w:rFonts w:ascii="Garamond" w:hAnsi="Garamond"/>
                <w:i/>
                <w:iCs/>
                <w:sz w:val="22"/>
                <w:szCs w:val="22"/>
              </w:rPr>
              <w:t>.)</w:t>
            </w:r>
            <w:r w:rsidRPr="0062633B">
              <w:rPr>
                <w:rFonts w:ascii="Garamond" w:hAnsi="Garamond"/>
                <w:sz w:val="22"/>
                <w:szCs w:val="22"/>
              </w:rPr>
              <w:t>.</w:t>
            </w:r>
            <w:r w:rsidR="009D1306" w:rsidRPr="0062633B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62633B">
              <w:rPr>
                <w:rFonts w:ascii="Garamond" w:hAnsi="Garamond"/>
                <w:sz w:val="18"/>
                <w:szCs w:val="18"/>
              </w:rPr>
              <w:t>(Max. 350 words)</w:t>
            </w:r>
          </w:p>
        </w:tc>
      </w:tr>
      <w:tr w:rsidR="00690AE1" w:rsidRPr="0062633B" w14:paraId="1D17ECB8" w14:textId="77777777" w:rsidTr="00690AE1">
        <w:trPr>
          <w:trHeight w:val="2015"/>
        </w:trPr>
        <w:tc>
          <w:tcPr>
            <w:tcW w:w="9016" w:type="dxa"/>
          </w:tcPr>
          <w:p w14:paraId="4F92498C" w14:textId="77777777" w:rsidR="00690AE1" w:rsidRPr="0062633B" w:rsidRDefault="00690AE1" w:rsidP="00AA69FD">
            <w:pPr>
              <w:rPr>
                <w:rFonts w:ascii="Garamond" w:hAnsi="Garamond"/>
                <w:b/>
                <w:bCs/>
              </w:rPr>
            </w:pPr>
          </w:p>
          <w:p w14:paraId="56D4FD99" w14:textId="77777777" w:rsidR="00790B8E" w:rsidRPr="0062633B" w:rsidRDefault="00790B8E" w:rsidP="00AA69FD">
            <w:pPr>
              <w:rPr>
                <w:rFonts w:ascii="Garamond" w:hAnsi="Garamond"/>
                <w:b/>
                <w:bCs/>
              </w:rPr>
            </w:pPr>
          </w:p>
          <w:p w14:paraId="781F7495" w14:textId="77777777" w:rsidR="00790B8E" w:rsidRPr="0062633B" w:rsidRDefault="00790B8E" w:rsidP="00AA69FD">
            <w:pPr>
              <w:rPr>
                <w:rFonts w:ascii="Garamond" w:hAnsi="Garamond"/>
                <w:b/>
                <w:bCs/>
              </w:rPr>
            </w:pPr>
          </w:p>
          <w:p w14:paraId="5951402D" w14:textId="69C863B9" w:rsidR="00790B8E" w:rsidRPr="0062633B" w:rsidRDefault="00790B8E" w:rsidP="00AA69FD">
            <w:pPr>
              <w:rPr>
                <w:rFonts w:ascii="Garamond" w:hAnsi="Garamond"/>
                <w:b/>
                <w:bCs/>
              </w:rPr>
            </w:pPr>
          </w:p>
        </w:tc>
      </w:tr>
      <w:tr w:rsidR="00AA69FD" w:rsidRPr="0062633B" w14:paraId="7A3BAB0A" w14:textId="77777777" w:rsidTr="00690AE1">
        <w:trPr>
          <w:trHeight w:val="551"/>
        </w:trPr>
        <w:tc>
          <w:tcPr>
            <w:tcW w:w="9016" w:type="dxa"/>
          </w:tcPr>
          <w:p w14:paraId="0769A06A" w14:textId="072F24F4" w:rsidR="00690AE1" w:rsidRPr="0062633B" w:rsidRDefault="00DA2C56" w:rsidP="009D1306">
            <w:pPr>
              <w:pStyle w:val="Tabletext"/>
              <w:numPr>
                <w:ilvl w:val="0"/>
                <w:numId w:val="4"/>
              </w:numPr>
              <w:spacing w:before="120" w:after="120"/>
              <w:ind w:left="714" w:hanging="357"/>
              <w:rPr>
                <w:rFonts w:ascii="Garamond" w:hAnsi="Garamond"/>
                <w:i/>
                <w:iCs/>
                <w:sz w:val="22"/>
                <w:szCs w:val="22"/>
              </w:rPr>
            </w:pP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>Describe your schedule of activities for carrying out the eve</w:t>
            </w:r>
            <w:r w:rsidR="009236E0" w:rsidRPr="0062633B">
              <w:rPr>
                <w:rFonts w:ascii="Garamond" w:hAnsi="Garamond"/>
                <w:i/>
                <w:iCs/>
                <w:sz w:val="22"/>
                <w:szCs w:val="22"/>
              </w:rPr>
              <w:t>n</w:t>
            </w: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t(s) including planning, preparation and </w:t>
            </w:r>
            <w:r w:rsidR="009236E0"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execution. </w:t>
            </w:r>
            <w:r w:rsidR="00690AE1" w:rsidRPr="0062633B">
              <w:rPr>
                <w:rFonts w:ascii="Garamond" w:hAnsi="Garamond"/>
                <w:i/>
                <w:iCs/>
                <w:sz w:val="18"/>
                <w:szCs w:val="18"/>
              </w:rPr>
              <w:t>(</w:t>
            </w:r>
            <w:r w:rsidR="00B37B70" w:rsidRPr="0062633B">
              <w:rPr>
                <w:rFonts w:ascii="Garamond" w:hAnsi="Garamond"/>
                <w:i/>
                <w:iCs/>
                <w:sz w:val="18"/>
                <w:szCs w:val="18"/>
              </w:rPr>
              <w:t xml:space="preserve">Max. </w:t>
            </w:r>
            <w:r w:rsidR="00B52B34" w:rsidRPr="0062633B">
              <w:rPr>
                <w:rFonts w:ascii="Garamond" w:hAnsi="Garamond"/>
                <w:i/>
                <w:iCs/>
                <w:sz w:val="18"/>
                <w:szCs w:val="18"/>
              </w:rPr>
              <w:t>35</w:t>
            </w:r>
            <w:r w:rsidR="00690AE1" w:rsidRPr="0062633B">
              <w:rPr>
                <w:rFonts w:ascii="Garamond" w:hAnsi="Garamond"/>
                <w:i/>
                <w:iCs/>
                <w:sz w:val="18"/>
                <w:szCs w:val="18"/>
              </w:rPr>
              <w:t>0 words)</w:t>
            </w:r>
          </w:p>
        </w:tc>
      </w:tr>
      <w:tr w:rsidR="00AA69FD" w:rsidRPr="0062633B" w14:paraId="4CB2EBEB" w14:textId="77777777" w:rsidTr="00AA69FD">
        <w:trPr>
          <w:trHeight w:val="1908"/>
        </w:trPr>
        <w:tc>
          <w:tcPr>
            <w:tcW w:w="9016" w:type="dxa"/>
          </w:tcPr>
          <w:p w14:paraId="4F8A2E96" w14:textId="77777777" w:rsidR="00790B8E" w:rsidRPr="0062633B" w:rsidRDefault="00790B8E" w:rsidP="00AA69FD">
            <w:pPr>
              <w:rPr>
                <w:rFonts w:ascii="Garamond" w:hAnsi="Garamond"/>
              </w:rPr>
            </w:pPr>
          </w:p>
          <w:p w14:paraId="7E8D940A" w14:textId="77777777" w:rsidR="00790B8E" w:rsidRPr="0062633B" w:rsidRDefault="00790B8E" w:rsidP="00AA69FD">
            <w:pPr>
              <w:rPr>
                <w:rFonts w:ascii="Garamond" w:hAnsi="Garamond"/>
              </w:rPr>
            </w:pPr>
          </w:p>
          <w:p w14:paraId="05BE9187" w14:textId="77777777" w:rsidR="00C4036F" w:rsidRPr="0062633B" w:rsidRDefault="00C4036F" w:rsidP="00AA69FD">
            <w:pPr>
              <w:rPr>
                <w:rFonts w:ascii="Garamond" w:hAnsi="Garamond"/>
              </w:rPr>
            </w:pPr>
          </w:p>
          <w:p w14:paraId="76D57FE2" w14:textId="77777777" w:rsidR="00AC1D84" w:rsidRPr="0062633B" w:rsidRDefault="00AC1D84" w:rsidP="00AA69FD">
            <w:pPr>
              <w:rPr>
                <w:rFonts w:ascii="Garamond" w:hAnsi="Garamond"/>
              </w:rPr>
            </w:pPr>
          </w:p>
          <w:p w14:paraId="32ED17B3" w14:textId="18753F92" w:rsidR="00AA69FD" w:rsidRPr="0062633B" w:rsidRDefault="00DA2C56" w:rsidP="00AA69FD">
            <w:pPr>
              <w:rPr>
                <w:rFonts w:ascii="Garamond" w:hAnsi="Garamond"/>
              </w:rPr>
            </w:pPr>
            <w:r w:rsidRPr="0062633B">
              <w:rPr>
                <w:rFonts w:ascii="Garamond" w:hAnsi="Garamond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1" behindDoc="0" locked="0" layoutInCell="1" allowOverlap="1" wp14:anchorId="44027DA7" wp14:editId="44216BBB">
                      <wp:simplePos x="0" y="0"/>
                      <wp:positionH relativeFrom="column">
                        <wp:posOffset>-480478</wp:posOffset>
                      </wp:positionH>
                      <wp:positionV relativeFrom="paragraph">
                        <wp:posOffset>1183592</wp:posOffset>
                      </wp:positionV>
                      <wp:extent cx="360" cy="360"/>
                      <wp:effectExtent l="38100" t="38100" r="57150" b="57150"/>
                      <wp:wrapNone/>
                      <wp:docPr id="6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 w14:anchorId="6A8F13E9">
                    <v:shape id="Ink 6" style="position:absolute;margin-left:-38.55pt;margin-top:92.5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" w14:anchorId="31836B7B">
                      <v:imagedata o:title="" r:id="rId16"/>
                    </v:shape>
                  </w:pict>
                </mc:Fallback>
              </mc:AlternateContent>
            </w:r>
          </w:p>
        </w:tc>
      </w:tr>
      <w:tr w:rsidR="00690AE1" w:rsidRPr="0062633B" w14:paraId="69E214DB" w14:textId="77777777" w:rsidTr="00DA2C56">
        <w:trPr>
          <w:trHeight w:val="71"/>
        </w:trPr>
        <w:tc>
          <w:tcPr>
            <w:tcW w:w="9016" w:type="dxa"/>
          </w:tcPr>
          <w:p w14:paraId="127D3244" w14:textId="24057BD3" w:rsidR="00DA2C56" w:rsidRPr="0062633B" w:rsidRDefault="00690AE1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Target Audience</w:t>
            </w:r>
          </w:p>
          <w:p w14:paraId="70FB0B01" w14:textId="304E0503" w:rsidR="00DA2C56" w:rsidRPr="0062633B" w:rsidRDefault="00DA2C56" w:rsidP="00DA2C56">
            <w:pPr>
              <w:pStyle w:val="Tabletext"/>
              <w:rPr>
                <w:rFonts w:ascii="Garamond" w:hAnsi="Garamond"/>
                <w:i/>
                <w:iCs/>
              </w:rPr>
            </w:pP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Please provide information on the types of audiences you hope to reach through this </w:t>
            </w:r>
            <w:r w:rsidR="00090C27" w:rsidRPr="0062633B">
              <w:rPr>
                <w:rFonts w:ascii="Garamond" w:hAnsi="Garamond"/>
                <w:i/>
                <w:iCs/>
                <w:sz w:val="22"/>
                <w:szCs w:val="22"/>
              </w:rPr>
              <w:t>event/event series.</w:t>
            </w: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690AE1" w:rsidRPr="0062633B" w14:paraId="17BB44E3" w14:textId="77777777" w:rsidTr="007255E3">
        <w:trPr>
          <w:trHeight w:val="1385"/>
        </w:trPr>
        <w:tc>
          <w:tcPr>
            <w:tcW w:w="9016" w:type="dxa"/>
          </w:tcPr>
          <w:p w14:paraId="6E71B20E" w14:textId="77777777" w:rsidR="001011D6" w:rsidRPr="0062633B" w:rsidRDefault="001011D6" w:rsidP="00AA69FD">
            <w:pPr>
              <w:rPr>
                <w:rFonts w:ascii="Garamond" w:hAnsi="Garamond"/>
              </w:rPr>
            </w:pPr>
          </w:p>
          <w:p w14:paraId="5849868A" w14:textId="2BAEDD6F" w:rsidR="00DA2C56" w:rsidRPr="0062633B" w:rsidRDefault="00DA2C56" w:rsidP="00AA69FD">
            <w:pPr>
              <w:rPr>
                <w:rFonts w:ascii="Garamond" w:hAnsi="Garamond"/>
              </w:rPr>
            </w:pPr>
            <w:r w:rsidRPr="0062633B">
              <w:rPr>
                <w:rFonts w:ascii="Garamond" w:hAnsi="Garamond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8242" behindDoc="0" locked="0" layoutInCell="1" allowOverlap="1" wp14:anchorId="2317CA34" wp14:editId="510C6AB0">
                      <wp:simplePos x="0" y="0"/>
                      <wp:positionH relativeFrom="column">
                        <wp:posOffset>-742918</wp:posOffset>
                      </wp:positionH>
                      <wp:positionV relativeFrom="paragraph">
                        <wp:posOffset>318792</wp:posOffset>
                      </wp:positionV>
                      <wp:extent cx="360" cy="360"/>
                      <wp:effectExtent l="38100" t="38100" r="57150" b="57150"/>
                      <wp:wrapNone/>
                      <wp:docPr id="7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      <w:pict w14:anchorId="4732B618">
                    <v:shape id="Ink 7" style="position:absolute;margin-left:-59.2pt;margin-top:24.4pt;width:1.4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+ZwT/LwBAABdBAAAEAAAAAAAAAAAAAAAAADQAwAAZHJzL2luay9pbmsx&#10;LnhtbFBLAQItABQABgAIAAAAIQDT58Wv4gAAAAsBAAAPAAAAAAAAAAAAAAAAALoFAABkcnMvZG93&#10;bnJldi54bWxQSwECLQAUAAYACAAAACEAeRi8nb8AAAAhAQAAGQAAAAAAAAAAAAAAAADJBgAAZHJz&#10;L19yZWxzL2Uyb0RvYy54bWwucmVsc1BLBQYAAAAABgAGAHgBAAC/BwAAAAA=&#10;" w14:anchorId="5DDFE0C7">
                      <v:imagedata o:title="" r:id="rId16"/>
                    </v:shape>
                  </w:pict>
                </mc:Fallback>
              </mc:AlternateContent>
            </w:r>
          </w:p>
        </w:tc>
      </w:tr>
      <w:tr w:rsidR="00690AE1" w:rsidRPr="0062633B" w14:paraId="478D29D0" w14:textId="77777777" w:rsidTr="00DA2C56">
        <w:trPr>
          <w:trHeight w:val="557"/>
        </w:trPr>
        <w:tc>
          <w:tcPr>
            <w:tcW w:w="9016" w:type="dxa"/>
          </w:tcPr>
          <w:p w14:paraId="7FC51CC2" w14:textId="77777777" w:rsidR="00690AE1" w:rsidRPr="0062633B" w:rsidRDefault="00690AE1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Event Objectives and Anticipated Results</w:t>
            </w:r>
          </w:p>
          <w:p w14:paraId="092E12A0" w14:textId="32E50D1B" w:rsidR="00DA2C56" w:rsidRPr="0062633B" w:rsidRDefault="00DA2C56" w:rsidP="00A06304">
            <w:pPr>
              <w:pStyle w:val="Tabletext"/>
              <w:spacing w:after="0"/>
              <w:rPr>
                <w:rFonts w:ascii="Garamond" w:hAnsi="Garamond"/>
                <w:i/>
                <w:iCs/>
                <w:sz w:val="22"/>
                <w:szCs w:val="22"/>
              </w:rPr>
            </w:pPr>
            <w:r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What are your goals and what do you hope to achieve? </w:t>
            </w:r>
            <w:r w:rsidR="00A06304" w:rsidRPr="0062633B">
              <w:rPr>
                <w:rFonts w:ascii="Garamond" w:hAnsi="Garamond"/>
                <w:i/>
                <w:iCs/>
                <w:sz w:val="22"/>
                <w:szCs w:val="22"/>
              </w:rPr>
              <w:t xml:space="preserve">　</w:t>
            </w:r>
            <w:r w:rsidRPr="0062633B">
              <w:rPr>
                <w:rFonts w:ascii="Garamond" w:hAnsi="Garamond"/>
                <w:i/>
                <w:iCs/>
                <w:sz w:val="18"/>
                <w:szCs w:val="18"/>
              </w:rPr>
              <w:t>(</w:t>
            </w:r>
            <w:r w:rsidR="00B4153D" w:rsidRPr="0062633B">
              <w:rPr>
                <w:rFonts w:ascii="Garamond" w:hAnsi="Garamond"/>
                <w:i/>
                <w:iCs/>
                <w:sz w:val="18"/>
                <w:szCs w:val="18"/>
              </w:rPr>
              <w:t>Max.</w:t>
            </w:r>
            <w:r w:rsidRPr="0062633B">
              <w:rPr>
                <w:rFonts w:ascii="Garamond" w:hAnsi="Garamond"/>
                <w:i/>
                <w:iCs/>
                <w:sz w:val="18"/>
                <w:szCs w:val="18"/>
              </w:rPr>
              <w:t xml:space="preserve"> 350 words)</w:t>
            </w:r>
          </w:p>
        </w:tc>
      </w:tr>
      <w:tr w:rsidR="00690AE1" w:rsidRPr="0062633B" w14:paraId="4CC06E0E" w14:textId="77777777" w:rsidTr="00DA2C56">
        <w:trPr>
          <w:trHeight w:val="1279"/>
        </w:trPr>
        <w:tc>
          <w:tcPr>
            <w:tcW w:w="9016" w:type="dxa"/>
          </w:tcPr>
          <w:p w14:paraId="6678104F" w14:textId="77777777" w:rsidR="00690AE1" w:rsidRPr="0062633B" w:rsidRDefault="00690AE1" w:rsidP="00AA69FD">
            <w:pPr>
              <w:rPr>
                <w:rFonts w:ascii="Garamond" w:hAnsi="Garamond"/>
              </w:rPr>
            </w:pPr>
          </w:p>
          <w:p w14:paraId="4AE4A9BD" w14:textId="77777777" w:rsidR="00FF4072" w:rsidRPr="0062633B" w:rsidRDefault="00FF4072" w:rsidP="00AA69FD">
            <w:pPr>
              <w:rPr>
                <w:rFonts w:ascii="Garamond" w:hAnsi="Garamond"/>
              </w:rPr>
            </w:pPr>
          </w:p>
          <w:p w14:paraId="3BFF5082" w14:textId="2716A568" w:rsidR="00934716" w:rsidRPr="0062633B" w:rsidRDefault="00934716" w:rsidP="00AA69FD">
            <w:pPr>
              <w:rPr>
                <w:rFonts w:ascii="Garamond" w:hAnsi="Garamond"/>
              </w:rPr>
            </w:pPr>
          </w:p>
        </w:tc>
      </w:tr>
      <w:tr w:rsidR="00E67DDB" w:rsidRPr="0062633B" w14:paraId="094C7BC1" w14:textId="77777777" w:rsidTr="00934716">
        <w:trPr>
          <w:trHeight w:val="342"/>
        </w:trPr>
        <w:tc>
          <w:tcPr>
            <w:tcW w:w="9016" w:type="dxa"/>
          </w:tcPr>
          <w:p w14:paraId="17BEAF01" w14:textId="69AD60DF" w:rsidR="006B5E8C" w:rsidRPr="0062633B" w:rsidRDefault="00530219" w:rsidP="00136EE9">
            <w:pPr>
              <w:pStyle w:val="Tabletexttitle"/>
              <w:spacing w:before="120" w:after="120"/>
              <w:rPr>
                <w:rFonts w:ascii="Garamond" w:hAnsi="Garamond"/>
                <w:b w:val="0"/>
                <w:highlight w:val="yellow"/>
              </w:rPr>
            </w:pPr>
            <w:r w:rsidRPr="0062633B">
              <w:rPr>
                <w:rFonts w:ascii="Garamond" w:hAnsi="Garamond"/>
                <w:b w:val="0"/>
              </w:rPr>
              <w:t xml:space="preserve">If you have </w:t>
            </w:r>
            <w:r w:rsidR="000B7F0E" w:rsidRPr="0062633B">
              <w:rPr>
                <w:rFonts w:ascii="Garamond" w:hAnsi="Garamond"/>
                <w:b w:val="0"/>
              </w:rPr>
              <w:t>photos or videos</w:t>
            </w:r>
            <w:r w:rsidRPr="0062633B">
              <w:rPr>
                <w:rFonts w:ascii="Garamond" w:hAnsi="Garamond"/>
                <w:b w:val="0"/>
              </w:rPr>
              <w:t xml:space="preserve"> that could </w:t>
            </w:r>
            <w:r w:rsidR="000B7F0E" w:rsidRPr="0062633B">
              <w:rPr>
                <w:rFonts w:ascii="Garamond" w:hAnsi="Garamond"/>
                <w:b w:val="0"/>
              </w:rPr>
              <w:t>be used to promote the event</w:t>
            </w:r>
            <w:r w:rsidRPr="0062633B">
              <w:rPr>
                <w:rFonts w:ascii="Garamond" w:hAnsi="Garamond"/>
                <w:b w:val="0"/>
              </w:rPr>
              <w:t xml:space="preserve">, please provide details or a sample below. </w:t>
            </w:r>
            <w:r w:rsidR="00136EE9" w:rsidRPr="0062633B">
              <w:rPr>
                <w:rFonts w:ascii="Garamond" w:hAnsi="Garamond"/>
                <w:b w:val="0"/>
              </w:rPr>
              <w:t>If you have any ideas for content for Japan House London</w:t>
            </w:r>
            <w:r w:rsidR="00AE5B1F" w:rsidRPr="0062633B">
              <w:rPr>
                <w:rFonts w:ascii="Garamond" w:hAnsi="Garamond"/>
                <w:b w:val="0"/>
              </w:rPr>
              <w:t>’s</w:t>
            </w:r>
            <w:r w:rsidR="00136EE9" w:rsidRPr="0062633B">
              <w:rPr>
                <w:rFonts w:ascii="Garamond" w:hAnsi="Garamond"/>
                <w:b w:val="0"/>
              </w:rPr>
              <w:t xml:space="preserve"> website or social media (e.g.</w:t>
            </w:r>
            <w:r w:rsidR="00C12AF3" w:rsidRPr="0062633B">
              <w:rPr>
                <w:rFonts w:ascii="Garamond" w:hAnsi="Garamond"/>
                <w:b w:val="0"/>
              </w:rPr>
              <w:t>,</w:t>
            </w:r>
            <w:r w:rsidR="00136EE9" w:rsidRPr="0062633B">
              <w:rPr>
                <w:rFonts w:ascii="Garamond" w:hAnsi="Garamond"/>
                <w:b w:val="0"/>
              </w:rPr>
              <w:t xml:space="preserve"> videos or articles highlighting the event theme or regional appeal), please also include details. </w:t>
            </w:r>
          </w:p>
        </w:tc>
      </w:tr>
      <w:tr w:rsidR="00E67DDB" w:rsidRPr="0062633B" w14:paraId="26681444" w14:textId="77777777" w:rsidTr="00934716">
        <w:trPr>
          <w:trHeight w:val="342"/>
        </w:trPr>
        <w:tc>
          <w:tcPr>
            <w:tcW w:w="9016" w:type="dxa"/>
          </w:tcPr>
          <w:p w14:paraId="68938711" w14:textId="77777777" w:rsidR="00E67DDB" w:rsidRPr="0062633B" w:rsidRDefault="00E67DDB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</w:p>
          <w:p w14:paraId="487A9F21" w14:textId="77777777" w:rsidR="00FB619A" w:rsidRPr="0062633B" w:rsidRDefault="00FB619A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</w:p>
          <w:p w14:paraId="6DD89F06" w14:textId="77777777" w:rsidR="00934716" w:rsidRPr="0062633B" w:rsidRDefault="00934716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</w:p>
          <w:p w14:paraId="22FF68C1" w14:textId="77777777" w:rsidR="00934716" w:rsidRPr="0062633B" w:rsidRDefault="00934716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</w:p>
          <w:p w14:paraId="12E64169" w14:textId="77777777" w:rsidR="00934716" w:rsidRPr="0062633B" w:rsidRDefault="00934716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</w:p>
        </w:tc>
      </w:tr>
      <w:tr w:rsidR="00690AE1" w:rsidRPr="0062633B" w14:paraId="5E33C962" w14:textId="77777777" w:rsidTr="00DA2C56">
        <w:trPr>
          <w:trHeight w:val="342"/>
        </w:trPr>
        <w:tc>
          <w:tcPr>
            <w:tcW w:w="9016" w:type="dxa"/>
          </w:tcPr>
          <w:p w14:paraId="5D4C966D" w14:textId="6A28FC06" w:rsidR="00690AE1" w:rsidRPr="0062633B" w:rsidRDefault="00690AE1" w:rsidP="009D1306">
            <w:pPr>
              <w:pStyle w:val="Tabletexttitle"/>
              <w:spacing w:before="120" w:after="120"/>
              <w:rPr>
                <w:rFonts w:ascii="Garamond" w:hAnsi="Garamond"/>
                <w:b w:val="0"/>
              </w:rPr>
            </w:pPr>
            <w:r w:rsidRPr="0062633B">
              <w:rPr>
                <w:rFonts w:ascii="Garamond" w:hAnsi="Garamond"/>
                <w:b w:val="0"/>
              </w:rPr>
              <w:t>Do you plan to co-operate with other organizations in the UK during the time of the</w:t>
            </w:r>
            <w:r w:rsidR="00090C27" w:rsidRPr="0062633B">
              <w:rPr>
                <w:rFonts w:ascii="Garamond" w:hAnsi="Garamond"/>
                <w:b w:val="0"/>
              </w:rPr>
              <w:t xml:space="preserve"> event</w:t>
            </w:r>
            <w:r w:rsidRPr="0062633B">
              <w:rPr>
                <w:rFonts w:ascii="Garamond" w:hAnsi="Garamond"/>
                <w:b w:val="0"/>
              </w:rPr>
              <w:t>? If yes, please provide details.</w:t>
            </w:r>
          </w:p>
        </w:tc>
      </w:tr>
      <w:tr w:rsidR="00690AE1" w:rsidRPr="0062633B" w14:paraId="2ABB443A" w14:textId="77777777" w:rsidTr="00AA69FD">
        <w:trPr>
          <w:trHeight w:val="1908"/>
        </w:trPr>
        <w:tc>
          <w:tcPr>
            <w:tcW w:w="9016" w:type="dxa"/>
          </w:tcPr>
          <w:p w14:paraId="33459C92" w14:textId="77777777" w:rsidR="001011D6" w:rsidRPr="0062633B" w:rsidRDefault="001011D6" w:rsidP="00AA69FD">
            <w:pPr>
              <w:rPr>
                <w:rFonts w:ascii="Garamond" w:hAnsi="Garamond"/>
              </w:rPr>
            </w:pPr>
          </w:p>
          <w:p w14:paraId="4CC9CC6D" w14:textId="77777777" w:rsidR="007255E3" w:rsidRPr="0062633B" w:rsidRDefault="007255E3" w:rsidP="00AA69FD">
            <w:pPr>
              <w:rPr>
                <w:rFonts w:ascii="Garamond" w:hAnsi="Garamond"/>
              </w:rPr>
            </w:pPr>
          </w:p>
          <w:p w14:paraId="368BC2C1" w14:textId="2144CC0F" w:rsidR="007255E3" w:rsidRPr="0062633B" w:rsidRDefault="007255E3" w:rsidP="00AA69FD">
            <w:pPr>
              <w:rPr>
                <w:rFonts w:ascii="Garamond" w:hAnsi="Garamond"/>
              </w:rPr>
            </w:pPr>
          </w:p>
        </w:tc>
      </w:tr>
    </w:tbl>
    <w:p w14:paraId="66910F8F" w14:textId="7DF6E376" w:rsidR="002167F6" w:rsidRPr="0062633B" w:rsidRDefault="00544A98" w:rsidP="005E6769">
      <w:pPr>
        <w:pStyle w:val="Heading2"/>
        <w:rPr>
          <w:rFonts w:ascii="Garamond" w:hAnsi="Garamond"/>
        </w:rPr>
      </w:pPr>
      <w:r w:rsidRPr="0062633B">
        <w:rPr>
          <w:rFonts w:ascii="Garamond" w:hAnsi="Garamond"/>
        </w:rPr>
        <w:t>S</w:t>
      </w:r>
      <w:r w:rsidR="005E6769" w:rsidRPr="0062633B">
        <w:rPr>
          <w:rFonts w:ascii="Garamond" w:hAnsi="Garamond"/>
        </w:rPr>
        <w:t>ECTION</w:t>
      </w:r>
      <w:r w:rsidRPr="0062633B">
        <w:rPr>
          <w:rFonts w:ascii="Garamond" w:hAnsi="Garamond"/>
        </w:rPr>
        <w:t xml:space="preserve"> </w:t>
      </w:r>
      <w:r w:rsidR="005E6769" w:rsidRPr="0062633B">
        <w:rPr>
          <w:rFonts w:ascii="Garamond" w:hAnsi="Garamond"/>
        </w:rPr>
        <w:t>5</w:t>
      </w:r>
      <w:r w:rsidRPr="0062633B">
        <w:rPr>
          <w:rFonts w:ascii="Garamond" w:hAnsi="Garamond"/>
        </w:rPr>
        <w:t xml:space="preserve">: </w:t>
      </w:r>
      <w:r w:rsidR="005E6769" w:rsidRPr="0062633B">
        <w:rPr>
          <w:rFonts w:ascii="Garamond" w:hAnsi="Garamond"/>
        </w:rPr>
        <w:t>BUDGET PLAN</w:t>
      </w:r>
    </w:p>
    <w:p w14:paraId="6E13EAF2" w14:textId="77777777" w:rsidR="00AA69FD" w:rsidRPr="0062633B" w:rsidRDefault="00AA69FD" w:rsidP="00AA69FD">
      <w:pPr>
        <w:rPr>
          <w:rFonts w:ascii="Garamond" w:hAnsi="Garamond"/>
        </w:rPr>
      </w:pPr>
      <w:r w:rsidRPr="0062633B">
        <w:rPr>
          <w:rFonts w:ascii="Garamond" w:hAnsi="Garamond"/>
        </w:rPr>
        <w:t>Please attach a budget plan including:</w:t>
      </w:r>
    </w:p>
    <w:p w14:paraId="15008C2C" w14:textId="16F03D43" w:rsidR="006C6A9F" w:rsidRPr="0062633B" w:rsidRDefault="00090C27" w:rsidP="00090C27">
      <w:pPr>
        <w:pStyle w:val="Bulletpoints"/>
        <w:rPr>
          <w:rFonts w:ascii="Garamond" w:hAnsi="Garamond"/>
        </w:rPr>
      </w:pPr>
      <w:r w:rsidRPr="0062633B">
        <w:rPr>
          <w:rFonts w:ascii="Garamond" w:hAnsi="Garamond"/>
        </w:rPr>
        <w:t xml:space="preserve">A </w:t>
      </w:r>
      <w:r w:rsidR="00AA69FD" w:rsidRPr="0062633B">
        <w:rPr>
          <w:rFonts w:ascii="Garamond" w:hAnsi="Garamond"/>
        </w:rPr>
        <w:t>list of expected expenditures</w:t>
      </w:r>
      <w:r w:rsidRPr="0062633B">
        <w:rPr>
          <w:rFonts w:ascii="Garamond" w:hAnsi="Garamond"/>
        </w:rPr>
        <w:t>. Please note that the applicant is responsible for expenses related to</w:t>
      </w:r>
      <w:r w:rsidR="00AA69FD" w:rsidRPr="0062633B">
        <w:rPr>
          <w:rFonts w:ascii="Garamond" w:hAnsi="Garamond"/>
        </w:rPr>
        <w:t xml:space="preserve"> </w:t>
      </w:r>
      <w:r w:rsidRPr="0062633B">
        <w:rPr>
          <w:rFonts w:ascii="Garamond" w:hAnsi="Garamond"/>
        </w:rPr>
        <w:t>transportation</w:t>
      </w:r>
      <w:r w:rsidR="004D4C49" w:rsidRPr="0062633B">
        <w:rPr>
          <w:rFonts w:ascii="Garamond" w:hAnsi="Garamond"/>
        </w:rPr>
        <w:t xml:space="preserve">, accommodation in London, </w:t>
      </w:r>
      <w:r w:rsidRPr="0062633B">
        <w:rPr>
          <w:rFonts w:ascii="Garamond" w:hAnsi="Garamond"/>
        </w:rPr>
        <w:t xml:space="preserve">interpretation, </w:t>
      </w:r>
      <w:r w:rsidR="004D4C49" w:rsidRPr="0062633B">
        <w:rPr>
          <w:rFonts w:ascii="Garamond" w:hAnsi="Garamond"/>
        </w:rPr>
        <w:t>and procurement of goods from third parties other than J</w:t>
      </w:r>
      <w:r w:rsidR="00764A8F" w:rsidRPr="0062633B">
        <w:rPr>
          <w:rFonts w:ascii="Garamond" w:hAnsi="Garamond"/>
        </w:rPr>
        <w:t>apan House London</w:t>
      </w:r>
      <w:r w:rsidRPr="0062633B">
        <w:rPr>
          <w:rFonts w:ascii="Garamond" w:hAnsi="Garamond"/>
        </w:rPr>
        <w:t>.</w:t>
      </w:r>
    </w:p>
    <w:p w14:paraId="3B0C34C1" w14:textId="7E9EBFE9" w:rsidR="00AA69FD" w:rsidRPr="0062633B" w:rsidRDefault="00090C27" w:rsidP="00544A98">
      <w:pPr>
        <w:pStyle w:val="Bulletpoints"/>
        <w:rPr>
          <w:rFonts w:ascii="Garamond" w:hAnsi="Garamond"/>
        </w:rPr>
      </w:pPr>
      <w:r w:rsidRPr="0062633B">
        <w:rPr>
          <w:rFonts w:ascii="Garamond" w:hAnsi="Garamond"/>
        </w:rPr>
        <w:t>S</w:t>
      </w:r>
      <w:r w:rsidR="00242844" w:rsidRPr="0062633B">
        <w:rPr>
          <w:rFonts w:ascii="Garamond" w:hAnsi="Garamond"/>
        </w:rPr>
        <w:t>ources of funding</w:t>
      </w:r>
      <w:r w:rsidRPr="0062633B">
        <w:rPr>
          <w:rFonts w:ascii="Garamond" w:hAnsi="Garamond"/>
        </w:rPr>
        <w:t xml:space="preserve"> for the implementation of the event</w:t>
      </w:r>
      <w:r w:rsidR="003C1E4B" w:rsidRPr="0062633B">
        <w:rPr>
          <w:rFonts w:ascii="Garamond" w:hAnsi="Garamond"/>
        </w:rPr>
        <w:t xml:space="preserve"> (if any)</w:t>
      </w:r>
      <w:r w:rsidR="00242844" w:rsidRPr="0062633B">
        <w:rPr>
          <w:rFonts w:ascii="Garamond" w:hAnsi="Garamond"/>
        </w:rPr>
        <w:t xml:space="preserve"> and whether these are secured or </w:t>
      </w:r>
      <w:r w:rsidR="00FF4EB9" w:rsidRPr="0062633B">
        <w:rPr>
          <w:rFonts w:ascii="Garamond" w:hAnsi="Garamond"/>
        </w:rPr>
        <w:t>potential</w:t>
      </w:r>
      <w:r w:rsidR="008374C4" w:rsidRPr="0062633B">
        <w:rPr>
          <w:rFonts w:ascii="Garamond" w:hAnsi="Garamond"/>
        </w:rPr>
        <w:t>.</w:t>
      </w:r>
    </w:p>
    <w:sectPr w:rsidR="00AA69FD" w:rsidRPr="0062633B" w:rsidSect="00386454">
      <w:footerReference w:type="default" r:id="rId21"/>
      <w:pgSz w:w="11906" w:h="16838"/>
      <w:pgMar w:top="1440" w:right="1440" w:bottom="1440" w:left="1440" w:header="418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C031A" w14:textId="77777777" w:rsidR="00C62D86" w:rsidRDefault="00C62D86" w:rsidP="00010AA5">
      <w:r>
        <w:separator/>
      </w:r>
    </w:p>
  </w:endnote>
  <w:endnote w:type="continuationSeparator" w:id="0">
    <w:p w14:paraId="78443BD9" w14:textId="77777777" w:rsidR="00C62D86" w:rsidRDefault="00C62D86" w:rsidP="00010AA5">
      <w:r>
        <w:continuationSeparator/>
      </w:r>
    </w:p>
  </w:endnote>
  <w:endnote w:type="continuationNotice" w:id="1">
    <w:p w14:paraId="0D547C28" w14:textId="77777777" w:rsidR="00C62D86" w:rsidRDefault="00C62D8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0636E" w14:textId="2CA788AD" w:rsidR="00A96527" w:rsidRDefault="002C299A">
    <w:pPr>
      <w:pStyle w:val="Footer"/>
    </w:pPr>
    <w:r>
      <w:tab/>
    </w:r>
  </w:p>
  <w:p w14:paraId="4F02FF86" w14:textId="4FC4D063" w:rsidR="00A225E2" w:rsidRPr="00F421A0" w:rsidRDefault="00A96527" w:rsidP="00A225E2">
    <w:pPr>
      <w:pStyle w:val="Footer"/>
      <w:ind w:right="480"/>
      <w:jc w:val="center"/>
      <w:rPr>
        <w:caps/>
        <w:noProof/>
        <w:color w:val="767171" w:themeColor="background2" w:themeShade="80"/>
      </w:rPr>
    </w:pPr>
    <w:r>
      <w:tab/>
    </w:r>
    <w:r w:rsidR="00A225E2">
      <w:rPr>
        <w:noProof/>
      </w:rPr>
      <w:drawing>
        <wp:inline distT="0" distB="0" distL="0" distR="0" wp14:anchorId="5DBFE22E" wp14:editId="170D36F6">
          <wp:extent cx="1029970" cy="602348"/>
          <wp:effectExtent l="0" t="0" r="0" b="0"/>
          <wp:docPr id="675267805" name="Picture 67526780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657764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268" cy="633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25E2">
      <w:rPr>
        <w:caps/>
        <w:color w:val="767171" w:themeColor="background2" w:themeShade="80"/>
      </w:rPr>
      <w:tab/>
    </w:r>
    <w:r w:rsidR="00A225E2" w:rsidRPr="00F421A0">
      <w:rPr>
        <w:caps/>
        <w:color w:val="767171" w:themeColor="background2" w:themeShade="80"/>
      </w:rPr>
      <w:fldChar w:fldCharType="begin"/>
    </w:r>
    <w:r w:rsidR="00A225E2" w:rsidRPr="00F421A0">
      <w:rPr>
        <w:caps/>
        <w:color w:val="767171" w:themeColor="background2" w:themeShade="80"/>
      </w:rPr>
      <w:instrText xml:space="preserve"> PAGE   \* MERGEFORMAT </w:instrText>
    </w:r>
    <w:r w:rsidR="00A225E2" w:rsidRPr="00F421A0">
      <w:rPr>
        <w:caps/>
        <w:color w:val="767171" w:themeColor="background2" w:themeShade="80"/>
      </w:rPr>
      <w:fldChar w:fldCharType="separate"/>
    </w:r>
    <w:r w:rsidR="00A225E2">
      <w:rPr>
        <w:caps/>
        <w:color w:val="767171" w:themeColor="background2" w:themeShade="80"/>
      </w:rPr>
      <w:t>1</w:t>
    </w:r>
    <w:r w:rsidR="00A225E2" w:rsidRPr="00F421A0">
      <w:rPr>
        <w:caps/>
        <w:noProof/>
        <w:color w:val="767171" w:themeColor="background2" w:themeShade="80"/>
      </w:rPr>
      <w:fldChar w:fldCharType="end"/>
    </w:r>
  </w:p>
  <w:p w14:paraId="2A834BAD" w14:textId="4111AA52" w:rsidR="002C299A" w:rsidRDefault="002C29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5EEE5" w14:textId="77777777" w:rsidR="00C62D86" w:rsidRDefault="00C62D86" w:rsidP="00010AA5">
      <w:r>
        <w:separator/>
      </w:r>
    </w:p>
  </w:footnote>
  <w:footnote w:type="continuationSeparator" w:id="0">
    <w:p w14:paraId="374F9339" w14:textId="77777777" w:rsidR="00C62D86" w:rsidRDefault="00C62D86" w:rsidP="00010AA5">
      <w:r>
        <w:continuationSeparator/>
      </w:r>
    </w:p>
  </w:footnote>
  <w:footnote w:type="continuationNotice" w:id="1">
    <w:p w14:paraId="791F6743" w14:textId="77777777" w:rsidR="00C62D86" w:rsidRDefault="00C62D86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9328A"/>
    <w:multiLevelType w:val="hybridMultilevel"/>
    <w:tmpl w:val="DB668F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24403"/>
    <w:multiLevelType w:val="multilevel"/>
    <w:tmpl w:val="8EF01E04"/>
    <w:lvl w:ilvl="0">
      <w:start w:val="1"/>
      <w:numFmt w:val="decimal"/>
      <w:pStyle w:val="Numbering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BD7FE0"/>
    <w:multiLevelType w:val="hybridMultilevel"/>
    <w:tmpl w:val="1D629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52366"/>
    <w:multiLevelType w:val="multilevel"/>
    <w:tmpl w:val="38601C9E"/>
    <w:lvl w:ilvl="0">
      <w:start w:val="1"/>
      <w:numFmt w:val="bullet"/>
      <w:pStyle w:val="Bulletpoints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37769095">
    <w:abstractNumId w:val="3"/>
  </w:num>
  <w:num w:numId="2" w16cid:durableId="1571844133">
    <w:abstractNumId w:val="1"/>
  </w:num>
  <w:num w:numId="3" w16cid:durableId="1877542350">
    <w:abstractNumId w:val="2"/>
  </w:num>
  <w:num w:numId="4" w16cid:durableId="57259246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xNzM3MjKyNLI0NLRU0lEKTi0uzszPAykwqgUAcGYa/SwAAAA="/>
  </w:docVars>
  <w:rsids>
    <w:rsidRoot w:val="002167F6"/>
    <w:rsid w:val="000106D8"/>
    <w:rsid w:val="00010AA5"/>
    <w:rsid w:val="000246D3"/>
    <w:rsid w:val="000402D0"/>
    <w:rsid w:val="00043D5C"/>
    <w:rsid w:val="00046855"/>
    <w:rsid w:val="00064BD3"/>
    <w:rsid w:val="00071771"/>
    <w:rsid w:val="00077989"/>
    <w:rsid w:val="0008063E"/>
    <w:rsid w:val="00087F6E"/>
    <w:rsid w:val="00090C27"/>
    <w:rsid w:val="000A5295"/>
    <w:rsid w:val="000B35EF"/>
    <w:rsid w:val="000B7F0E"/>
    <w:rsid w:val="000C3F0A"/>
    <w:rsid w:val="000D3D9C"/>
    <w:rsid w:val="000E40BE"/>
    <w:rsid w:val="000F1DC4"/>
    <w:rsid w:val="001011D6"/>
    <w:rsid w:val="001229F9"/>
    <w:rsid w:val="00126B77"/>
    <w:rsid w:val="0013013C"/>
    <w:rsid w:val="0013624B"/>
    <w:rsid w:val="00136EE9"/>
    <w:rsid w:val="00140BA7"/>
    <w:rsid w:val="00144AC2"/>
    <w:rsid w:val="00147190"/>
    <w:rsid w:val="0015374B"/>
    <w:rsid w:val="00155765"/>
    <w:rsid w:val="00155C9B"/>
    <w:rsid w:val="0016247A"/>
    <w:rsid w:val="001841B9"/>
    <w:rsid w:val="00187DC9"/>
    <w:rsid w:val="00197784"/>
    <w:rsid w:val="00197A7D"/>
    <w:rsid w:val="001D6D88"/>
    <w:rsid w:val="001E0968"/>
    <w:rsid w:val="001E4A64"/>
    <w:rsid w:val="001F1BF6"/>
    <w:rsid w:val="001F6DE2"/>
    <w:rsid w:val="001F76B7"/>
    <w:rsid w:val="00213E38"/>
    <w:rsid w:val="002167F6"/>
    <w:rsid w:val="002206FA"/>
    <w:rsid w:val="002365B9"/>
    <w:rsid w:val="00236704"/>
    <w:rsid w:val="00242844"/>
    <w:rsid w:val="002706DE"/>
    <w:rsid w:val="002B2E03"/>
    <w:rsid w:val="002B3604"/>
    <w:rsid w:val="002C0923"/>
    <w:rsid w:val="002C299A"/>
    <w:rsid w:val="00304EC8"/>
    <w:rsid w:val="00314A46"/>
    <w:rsid w:val="003203C1"/>
    <w:rsid w:val="003223E4"/>
    <w:rsid w:val="00324D8A"/>
    <w:rsid w:val="00330844"/>
    <w:rsid w:val="003429AD"/>
    <w:rsid w:val="00345BBA"/>
    <w:rsid w:val="00346097"/>
    <w:rsid w:val="00352BF3"/>
    <w:rsid w:val="00361EDA"/>
    <w:rsid w:val="00374A67"/>
    <w:rsid w:val="00386454"/>
    <w:rsid w:val="003B5189"/>
    <w:rsid w:val="003B7E0D"/>
    <w:rsid w:val="003C118B"/>
    <w:rsid w:val="003C1E4B"/>
    <w:rsid w:val="003C7B70"/>
    <w:rsid w:val="003F5ADA"/>
    <w:rsid w:val="003F7DD4"/>
    <w:rsid w:val="0040129B"/>
    <w:rsid w:val="004112E7"/>
    <w:rsid w:val="004210D0"/>
    <w:rsid w:val="0042169E"/>
    <w:rsid w:val="0043018D"/>
    <w:rsid w:val="004315A8"/>
    <w:rsid w:val="00436F43"/>
    <w:rsid w:val="004372B5"/>
    <w:rsid w:val="00456A1C"/>
    <w:rsid w:val="00465F0D"/>
    <w:rsid w:val="00466D6D"/>
    <w:rsid w:val="004771B5"/>
    <w:rsid w:val="00490968"/>
    <w:rsid w:val="00490AA3"/>
    <w:rsid w:val="00493705"/>
    <w:rsid w:val="00494BEA"/>
    <w:rsid w:val="004962FF"/>
    <w:rsid w:val="004C3060"/>
    <w:rsid w:val="004D4C49"/>
    <w:rsid w:val="005021D5"/>
    <w:rsid w:val="00512788"/>
    <w:rsid w:val="0052529F"/>
    <w:rsid w:val="00530219"/>
    <w:rsid w:val="00544A98"/>
    <w:rsid w:val="00554318"/>
    <w:rsid w:val="00563D4E"/>
    <w:rsid w:val="00564707"/>
    <w:rsid w:val="0056644B"/>
    <w:rsid w:val="005724D3"/>
    <w:rsid w:val="00573AB6"/>
    <w:rsid w:val="005865C1"/>
    <w:rsid w:val="00596030"/>
    <w:rsid w:val="005C76BC"/>
    <w:rsid w:val="005E17BA"/>
    <w:rsid w:val="005E6769"/>
    <w:rsid w:val="005E75B2"/>
    <w:rsid w:val="005F0B9C"/>
    <w:rsid w:val="005F377A"/>
    <w:rsid w:val="006103ED"/>
    <w:rsid w:val="00613DA2"/>
    <w:rsid w:val="00616C44"/>
    <w:rsid w:val="00625A80"/>
    <w:rsid w:val="0062633B"/>
    <w:rsid w:val="006353EC"/>
    <w:rsid w:val="00644AA8"/>
    <w:rsid w:val="00662B50"/>
    <w:rsid w:val="00664840"/>
    <w:rsid w:val="0066524B"/>
    <w:rsid w:val="006830F9"/>
    <w:rsid w:val="00690AE1"/>
    <w:rsid w:val="0069592D"/>
    <w:rsid w:val="00696408"/>
    <w:rsid w:val="006A6015"/>
    <w:rsid w:val="006B5E8C"/>
    <w:rsid w:val="006B6B17"/>
    <w:rsid w:val="006C62B9"/>
    <w:rsid w:val="006C6A9F"/>
    <w:rsid w:val="006D29BB"/>
    <w:rsid w:val="006E3671"/>
    <w:rsid w:val="006E48B0"/>
    <w:rsid w:val="0071717F"/>
    <w:rsid w:val="007255E3"/>
    <w:rsid w:val="00745BF8"/>
    <w:rsid w:val="00761E67"/>
    <w:rsid w:val="00764A8F"/>
    <w:rsid w:val="00775B19"/>
    <w:rsid w:val="00784C96"/>
    <w:rsid w:val="00790B8E"/>
    <w:rsid w:val="007A2410"/>
    <w:rsid w:val="007A717F"/>
    <w:rsid w:val="007C2158"/>
    <w:rsid w:val="007F0238"/>
    <w:rsid w:val="0080085E"/>
    <w:rsid w:val="00813336"/>
    <w:rsid w:val="008151A0"/>
    <w:rsid w:val="00817271"/>
    <w:rsid w:val="0082288B"/>
    <w:rsid w:val="008338FD"/>
    <w:rsid w:val="00833AD1"/>
    <w:rsid w:val="008374C4"/>
    <w:rsid w:val="00860B4C"/>
    <w:rsid w:val="00861BDD"/>
    <w:rsid w:val="008755C6"/>
    <w:rsid w:val="00881E16"/>
    <w:rsid w:val="00881E3A"/>
    <w:rsid w:val="008867C8"/>
    <w:rsid w:val="00897984"/>
    <w:rsid w:val="008D2394"/>
    <w:rsid w:val="008E0FF4"/>
    <w:rsid w:val="008E48A8"/>
    <w:rsid w:val="008F20E3"/>
    <w:rsid w:val="00901F5C"/>
    <w:rsid w:val="00904EA5"/>
    <w:rsid w:val="00906667"/>
    <w:rsid w:val="009236E0"/>
    <w:rsid w:val="00934716"/>
    <w:rsid w:val="00953AF4"/>
    <w:rsid w:val="009543A0"/>
    <w:rsid w:val="0098725E"/>
    <w:rsid w:val="009B5ABA"/>
    <w:rsid w:val="009B67A4"/>
    <w:rsid w:val="009C3D1A"/>
    <w:rsid w:val="009C75E1"/>
    <w:rsid w:val="009D1306"/>
    <w:rsid w:val="009D60B4"/>
    <w:rsid w:val="009E0236"/>
    <w:rsid w:val="009E1349"/>
    <w:rsid w:val="00A01313"/>
    <w:rsid w:val="00A06304"/>
    <w:rsid w:val="00A14509"/>
    <w:rsid w:val="00A225E2"/>
    <w:rsid w:val="00A23744"/>
    <w:rsid w:val="00A24D60"/>
    <w:rsid w:val="00A27F05"/>
    <w:rsid w:val="00A333E4"/>
    <w:rsid w:val="00A35FC0"/>
    <w:rsid w:val="00A4334E"/>
    <w:rsid w:val="00A87BCD"/>
    <w:rsid w:val="00A959D8"/>
    <w:rsid w:val="00A96527"/>
    <w:rsid w:val="00A97EBC"/>
    <w:rsid w:val="00AA3D38"/>
    <w:rsid w:val="00AA4D4B"/>
    <w:rsid w:val="00AA69FD"/>
    <w:rsid w:val="00AB0F27"/>
    <w:rsid w:val="00AB35D8"/>
    <w:rsid w:val="00AB6064"/>
    <w:rsid w:val="00AC1D84"/>
    <w:rsid w:val="00AD0C0E"/>
    <w:rsid w:val="00AD202C"/>
    <w:rsid w:val="00AD4AC5"/>
    <w:rsid w:val="00AE285B"/>
    <w:rsid w:val="00AE5B1F"/>
    <w:rsid w:val="00AF36A5"/>
    <w:rsid w:val="00B00DDC"/>
    <w:rsid w:val="00B033BF"/>
    <w:rsid w:val="00B21393"/>
    <w:rsid w:val="00B37B70"/>
    <w:rsid w:val="00B40065"/>
    <w:rsid w:val="00B4153D"/>
    <w:rsid w:val="00B52B34"/>
    <w:rsid w:val="00B629E8"/>
    <w:rsid w:val="00B71F49"/>
    <w:rsid w:val="00B96802"/>
    <w:rsid w:val="00B9727E"/>
    <w:rsid w:val="00BB38DC"/>
    <w:rsid w:val="00BB7BAE"/>
    <w:rsid w:val="00BC788C"/>
    <w:rsid w:val="00BD0DEB"/>
    <w:rsid w:val="00BD6AB2"/>
    <w:rsid w:val="00BE040A"/>
    <w:rsid w:val="00BE041A"/>
    <w:rsid w:val="00BF7B7F"/>
    <w:rsid w:val="00C025D3"/>
    <w:rsid w:val="00C069A0"/>
    <w:rsid w:val="00C12AF3"/>
    <w:rsid w:val="00C37238"/>
    <w:rsid w:val="00C4036F"/>
    <w:rsid w:val="00C46C43"/>
    <w:rsid w:val="00C530A5"/>
    <w:rsid w:val="00C546E5"/>
    <w:rsid w:val="00C62D86"/>
    <w:rsid w:val="00C664A6"/>
    <w:rsid w:val="00C746D0"/>
    <w:rsid w:val="00CB0C2C"/>
    <w:rsid w:val="00CB3AEA"/>
    <w:rsid w:val="00CC4D45"/>
    <w:rsid w:val="00CF04D5"/>
    <w:rsid w:val="00D00C3C"/>
    <w:rsid w:val="00D12796"/>
    <w:rsid w:val="00D214CD"/>
    <w:rsid w:val="00D53146"/>
    <w:rsid w:val="00D56809"/>
    <w:rsid w:val="00D62CE0"/>
    <w:rsid w:val="00D67A45"/>
    <w:rsid w:val="00D70E7D"/>
    <w:rsid w:val="00D83855"/>
    <w:rsid w:val="00D86D4E"/>
    <w:rsid w:val="00DA161C"/>
    <w:rsid w:val="00DA2C56"/>
    <w:rsid w:val="00DA434C"/>
    <w:rsid w:val="00DB1417"/>
    <w:rsid w:val="00DC29AE"/>
    <w:rsid w:val="00DC2CE0"/>
    <w:rsid w:val="00DC2FF0"/>
    <w:rsid w:val="00DC5801"/>
    <w:rsid w:val="00DC5CFC"/>
    <w:rsid w:val="00DD1D60"/>
    <w:rsid w:val="00DE21C6"/>
    <w:rsid w:val="00DE6A3A"/>
    <w:rsid w:val="00DF3A60"/>
    <w:rsid w:val="00E120DF"/>
    <w:rsid w:val="00E121FE"/>
    <w:rsid w:val="00E16BD4"/>
    <w:rsid w:val="00E2268D"/>
    <w:rsid w:val="00E23484"/>
    <w:rsid w:val="00E309AE"/>
    <w:rsid w:val="00E518DF"/>
    <w:rsid w:val="00E53A26"/>
    <w:rsid w:val="00E53F2C"/>
    <w:rsid w:val="00E67DDB"/>
    <w:rsid w:val="00EA6979"/>
    <w:rsid w:val="00EB73DF"/>
    <w:rsid w:val="00EC4617"/>
    <w:rsid w:val="00EC5726"/>
    <w:rsid w:val="00ED5EE4"/>
    <w:rsid w:val="00F072F5"/>
    <w:rsid w:val="00F22D68"/>
    <w:rsid w:val="00F4727D"/>
    <w:rsid w:val="00F5056D"/>
    <w:rsid w:val="00F9672D"/>
    <w:rsid w:val="00F971D8"/>
    <w:rsid w:val="00FA1FE0"/>
    <w:rsid w:val="00FA26BF"/>
    <w:rsid w:val="00FB1A68"/>
    <w:rsid w:val="00FB619A"/>
    <w:rsid w:val="00FC3FFB"/>
    <w:rsid w:val="00FE12BB"/>
    <w:rsid w:val="00FF4072"/>
    <w:rsid w:val="00FF4EB9"/>
    <w:rsid w:val="09DB62CE"/>
    <w:rsid w:val="104BAF9F"/>
    <w:rsid w:val="1B4EFA86"/>
    <w:rsid w:val="2ECAEBFB"/>
    <w:rsid w:val="3E848136"/>
    <w:rsid w:val="406C0220"/>
    <w:rsid w:val="4DA02847"/>
    <w:rsid w:val="61059110"/>
    <w:rsid w:val="66D530C0"/>
    <w:rsid w:val="6F613458"/>
    <w:rsid w:val="71BADF52"/>
    <w:rsid w:val="7B53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F1FC8"/>
  <w15:chartTrackingRefBased/>
  <w15:docId w15:val="{AD9589DA-4A06-4D5E-978D-31FFF430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AA5"/>
    <w:pPr>
      <w:spacing w:after="240"/>
    </w:pPr>
    <w:rPr>
      <w:rFonts w:ascii="Adobe Garamond Pro" w:hAnsi="Adobe Garamond Pro"/>
    </w:rPr>
  </w:style>
  <w:style w:type="paragraph" w:styleId="Heading1">
    <w:name w:val="heading 1"/>
    <w:basedOn w:val="Normal"/>
    <w:link w:val="Heading1Char"/>
    <w:uiPriority w:val="9"/>
    <w:qFormat/>
    <w:rsid w:val="00A96527"/>
    <w:pPr>
      <w:spacing w:before="100" w:beforeAutospacing="1"/>
      <w:outlineLvl w:val="0"/>
    </w:pPr>
    <w:rPr>
      <w:rFonts w:eastAsia="Times New Roman" w:cs="Times New Roman"/>
      <w:b/>
      <w:bCs/>
      <w:kern w:val="36"/>
      <w:sz w:val="32"/>
      <w:szCs w:val="32"/>
    </w:rPr>
  </w:style>
  <w:style w:type="paragraph" w:styleId="Heading2">
    <w:name w:val="heading 2"/>
    <w:aliases w:val="Heading 2 (when there is already text above)"/>
    <w:basedOn w:val="Heading1"/>
    <w:next w:val="Normal"/>
    <w:link w:val="Heading2Char"/>
    <w:uiPriority w:val="9"/>
    <w:unhideWhenUsed/>
    <w:qFormat/>
    <w:rsid w:val="00897984"/>
    <w:pPr>
      <w:spacing w:before="600" w:beforeAutospacing="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67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2 (when there is already text above) Char"/>
    <w:basedOn w:val="DefaultParagraphFont"/>
    <w:link w:val="Heading2"/>
    <w:uiPriority w:val="9"/>
    <w:rsid w:val="00897984"/>
    <w:rPr>
      <w:rFonts w:ascii="Adobe Garamond Pro" w:eastAsia="Times New Roman" w:hAnsi="Adobe Garamond Pro" w:cs="Times New Roman"/>
      <w:b/>
      <w:bCs/>
      <w:kern w:val="36"/>
      <w:sz w:val="32"/>
      <w:szCs w:val="32"/>
    </w:rPr>
  </w:style>
  <w:style w:type="paragraph" w:customStyle="1" w:styleId="Bulletpoints">
    <w:name w:val="Bullet points"/>
    <w:basedOn w:val="Normal"/>
    <w:qFormat/>
    <w:rsid w:val="009D60B4"/>
    <w:pPr>
      <w:numPr>
        <w:numId w:val="1"/>
      </w:numPr>
      <w:shd w:val="clear" w:color="auto" w:fill="FFFFFF"/>
      <w:spacing w:before="100" w:beforeAutospacing="1" w:after="120"/>
    </w:pPr>
    <w:rPr>
      <w:rFonts w:eastAsia="Times New Roman" w:cs="Times New Roman"/>
      <w:color w:val="000000"/>
    </w:rPr>
  </w:style>
  <w:style w:type="table" w:styleId="TableGrid">
    <w:name w:val="Table Grid"/>
    <w:basedOn w:val="TableNormal"/>
    <w:uiPriority w:val="39"/>
    <w:rsid w:val="00D67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6527"/>
    <w:rPr>
      <w:rFonts w:ascii="Adobe Garamond Pro" w:eastAsia="Times New Roman" w:hAnsi="Adobe Garamond Pro" w:cs="Times New Roman"/>
      <w:b/>
      <w:bCs/>
      <w:kern w:val="36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10AA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96527"/>
    <w:pPr>
      <w:tabs>
        <w:tab w:val="center" w:pos="4513"/>
        <w:tab w:val="right" w:pos="9026"/>
      </w:tabs>
      <w:spacing w:after="0"/>
    </w:pPr>
  </w:style>
  <w:style w:type="paragraph" w:customStyle="1" w:styleId="Numbering">
    <w:name w:val="Numbering"/>
    <w:basedOn w:val="Bulletpoints"/>
    <w:qFormat/>
    <w:rsid w:val="00897984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6830F9"/>
    <w:rPr>
      <w:rFonts w:ascii="Adobe Garamond Pro" w:hAnsi="Adobe Garamond Pro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30F9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96527"/>
    <w:rPr>
      <w:rFonts w:ascii="Adobe Garamond Pro" w:hAnsi="Adobe Garamond Pr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3705"/>
  </w:style>
  <w:style w:type="character" w:customStyle="1" w:styleId="DateChar">
    <w:name w:val="Date Char"/>
    <w:basedOn w:val="DefaultParagraphFont"/>
    <w:link w:val="Date"/>
    <w:uiPriority w:val="99"/>
    <w:semiHidden/>
    <w:rsid w:val="00493705"/>
    <w:rPr>
      <w:rFonts w:ascii="Adobe Garamond Pro" w:hAnsi="Adobe Garamond Pro"/>
    </w:rPr>
  </w:style>
  <w:style w:type="character" w:styleId="Hyperlink">
    <w:name w:val="Hyperlink"/>
    <w:basedOn w:val="DefaultParagraphFont"/>
    <w:uiPriority w:val="99"/>
    <w:unhideWhenUsed/>
    <w:rsid w:val="00F5056D"/>
    <w:rPr>
      <w:rFonts w:ascii="Adobe Garamond Pro" w:hAnsi="Adobe Garamond Pro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56D"/>
    <w:rPr>
      <w:rFonts w:ascii="Adobe Garamond Pro" w:hAnsi="Adobe Garamond Pro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056D"/>
    <w:rPr>
      <w:rFonts w:ascii="Adobe Garamond Pro" w:hAnsi="Adobe Garamond Pro"/>
      <w:color w:val="954F72" w:themeColor="followedHyperlink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0F9"/>
    <w:rPr>
      <w:rFonts w:ascii="Adobe Garamond Pro" w:hAnsi="Adobe Garamond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0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0F9"/>
    <w:rPr>
      <w:rFonts w:ascii="Adobe Garamond Pro" w:hAnsi="Adobe Garamond Pro"/>
      <w:b/>
      <w:bCs/>
      <w:sz w:val="20"/>
      <w:szCs w:val="20"/>
    </w:rPr>
  </w:style>
  <w:style w:type="paragraph" w:customStyle="1" w:styleId="Tabletext">
    <w:name w:val="Table text"/>
    <w:basedOn w:val="Normal"/>
    <w:qFormat/>
    <w:rsid w:val="00A96527"/>
    <w:rPr>
      <w:rFonts w:ascii="Univers Light" w:hAnsi="Univers Light"/>
    </w:rPr>
  </w:style>
  <w:style w:type="paragraph" w:customStyle="1" w:styleId="Tabletexttitle">
    <w:name w:val="Table text title"/>
    <w:basedOn w:val="Tabletext"/>
    <w:qFormat/>
    <w:rsid w:val="00B9727E"/>
    <w:rPr>
      <w:rFonts w:ascii="Univers" w:hAnsi="Univers"/>
      <w:b/>
    </w:rPr>
  </w:style>
  <w:style w:type="paragraph" w:styleId="Footer">
    <w:name w:val="footer"/>
    <w:basedOn w:val="Normal"/>
    <w:link w:val="FooterChar"/>
    <w:uiPriority w:val="99"/>
    <w:unhideWhenUsed/>
    <w:rsid w:val="00314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A46"/>
    <w:rPr>
      <w:rFonts w:ascii="Adobe Garamond Pro" w:hAnsi="Adobe Garamond Pro"/>
    </w:rPr>
  </w:style>
  <w:style w:type="paragraph" w:styleId="Title">
    <w:name w:val="Title"/>
    <w:basedOn w:val="Normal"/>
    <w:next w:val="Normal"/>
    <w:link w:val="TitleChar"/>
    <w:uiPriority w:val="10"/>
    <w:qFormat/>
    <w:rsid w:val="00897984"/>
    <w:pPr>
      <w:spacing w:before="240" w:after="52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897984"/>
    <w:rPr>
      <w:rFonts w:ascii="Adobe Garamond Pro" w:eastAsiaTheme="majorEastAsia" w:hAnsi="Adobe Garamond Pro" w:cstheme="majorBidi"/>
      <w:b/>
      <w:color w:val="000000" w:themeColor="text1"/>
      <w:spacing w:val="-10"/>
      <w:kern w:val="28"/>
      <w:sz w:val="68"/>
      <w:szCs w:val="68"/>
    </w:rPr>
  </w:style>
  <w:style w:type="character" w:customStyle="1" w:styleId="Heading3Char">
    <w:name w:val="Heading 3 Char"/>
    <w:basedOn w:val="DefaultParagraphFont"/>
    <w:link w:val="Heading3"/>
    <w:uiPriority w:val="9"/>
    <w:rsid w:val="002167F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AA69FD"/>
    <w:pPr>
      <w:ind w:left="720"/>
      <w:contextualSpacing/>
    </w:pPr>
  </w:style>
  <w:style w:type="paragraph" w:styleId="Revision">
    <w:name w:val="Revision"/>
    <w:hidden/>
    <w:uiPriority w:val="99"/>
    <w:semiHidden/>
    <w:rsid w:val="00242844"/>
    <w:rPr>
      <w:rFonts w:ascii="Adobe Garamond Pro" w:hAnsi="Adobe Garamon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japanhouselondon.uk/company/privacy-policy/" TargetMode="External"/><Relationship Id="rId18" Type="http://schemas.openxmlformats.org/officeDocument/2006/relationships/customXml" Target="ink/ink3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customXml" Target="ink/ink2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customXml" Target="ink/ink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customXml" Target="ink/ink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ustomXml" Target="ink/ink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japan.travel/en/uk/privacy-policy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eAnne.Robb\Downloads\Japan%20House%20Word%20TEMPLATE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31T12:09:34.96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31T12:09:35.55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  <inkml:trace contextRef="#ctx0" brushRef="#br0" timeOffset="371.33">0 1 24575,'0'0'-8191</inkml:trace>
  <inkml:trace contextRef="#ctx0" brushRef="#br0" timeOffset="734.64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31T12:09:31.4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31T12:09:31.95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31T12:09:32.8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cd3af5-dd20-4732-b1c3-a669e2c296d2" xsi:nil="true"/>
    <lcf76f155ced4ddcb4097134ff3c332f xmlns="79a96e55-b057-4a63-9c88-767eaef9b373">
      <Terms xmlns="http://schemas.microsoft.com/office/infopath/2007/PartnerControls"/>
    </lcf76f155ced4ddcb4097134ff3c332f>
    <_x6570__x5024_ xmlns="79a96e55-b057-4a63-9c88-767eaef9b3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FFE62021EF25499B6440A5256BDD78" ma:contentTypeVersion="20" ma:contentTypeDescription="新しいドキュメントを作成します。" ma:contentTypeScope="" ma:versionID="dff696284f99841fa00711ddce519a5a">
  <xsd:schema xmlns:xsd="http://www.w3.org/2001/XMLSchema" xmlns:xs="http://www.w3.org/2001/XMLSchema" xmlns:p="http://schemas.microsoft.com/office/2006/metadata/properties" xmlns:ns2="67cd3af5-dd20-4732-b1c3-a669e2c296d2" xmlns:ns3="79a96e55-b057-4a63-9c88-767eaef9b373" targetNamespace="http://schemas.microsoft.com/office/2006/metadata/properties" ma:root="true" ma:fieldsID="7485378d750dd250e31fd7d447c456a4" ns2:_="" ns3:_="">
    <xsd:import namespace="67cd3af5-dd20-4732-b1c3-a669e2c296d2"/>
    <xsd:import namespace="79a96e55-b057-4a63-9c88-767eaef9b3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x6570__x5024_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d3af5-dd20-4732-b1c3-a669e2c296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0c5510-6001-4536-be43-9b92e3a3113f}" ma:internalName="TaxCatchAll" ma:showField="CatchAllData" ma:web="67cd3af5-dd20-4732-b1c3-a669e2c29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96e55-b057-4a63-9c88-767eaef9b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01f2e1d0-304a-40ef-8b2b-66d951ad8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6570__x5024_" ma:index="26" nillable="true" ma:displayName="数値" ma:format="Dropdown" ma:internalName="_x6570__x5024_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4564A-F164-F548-B248-C2CAFEB30B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FC1981-555C-4B72-B449-48C6F5C46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14397-00D1-445A-B324-5B10A053EDC4}">
  <ds:schemaRefs>
    <ds:schemaRef ds:uri="http://schemas.microsoft.com/office/2006/metadata/properties"/>
    <ds:schemaRef ds:uri="http://schemas.microsoft.com/office/infopath/2007/PartnerControls"/>
    <ds:schemaRef ds:uri="67cd3af5-dd20-4732-b1c3-a669e2c296d2"/>
    <ds:schemaRef ds:uri="79a96e55-b057-4a63-9c88-767eaef9b373"/>
  </ds:schemaRefs>
</ds:datastoreItem>
</file>

<file path=customXml/itemProps4.xml><?xml version="1.0" encoding="utf-8"?>
<ds:datastoreItem xmlns:ds="http://schemas.openxmlformats.org/officeDocument/2006/customXml" ds:itemID="{B10ECB9C-C23A-41CF-A187-EEC98C063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d3af5-dd20-4732-b1c3-a669e2c296d2"/>
    <ds:schemaRef ds:uri="79a96e55-b057-4a63-9c88-767eaef9b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Japan House Word TEMPLATE</Template>
  <TotalTime>0</TotalTime>
  <Pages>5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JulieAnne Robb</dc:creator>
  <cp:keywords/>
  <dc:description/>
  <cp:lastModifiedBy>Kaori Hida</cp:lastModifiedBy>
  <cp:revision>30</cp:revision>
  <cp:lastPrinted>2023-05-22T17:33:00Z</cp:lastPrinted>
  <dcterms:created xsi:type="dcterms:W3CDTF">2024-08-05T16:31:00Z</dcterms:created>
  <dcterms:modified xsi:type="dcterms:W3CDTF">2026-05-20T05:12:00Z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0x010100B7FFE62021EF25499B6440A5256BDD78</vt:lpwstr>
  </property>
  <property fmtid="{D5CDD505-2E9C-101B-9397-08002B2CF9AE}" pid="3" name="MediaServiceImageTags">
    <vt:lpwstr/>
  </property>
</Properties>
</file>